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97E81" w14:textId="676EDB0C" w:rsidR="00AE27DD" w:rsidRDefault="00AE27DD" w:rsidP="00B3446B"/>
    <w:p w14:paraId="482461B5" w14:textId="4D333A5E" w:rsidR="00387DEE" w:rsidRDefault="00387DEE" w:rsidP="009A5273">
      <w:pPr>
        <w:pStyle w:val="ACUBodyArial"/>
      </w:pPr>
    </w:p>
    <w:tbl>
      <w:tblPr>
        <w:tblpPr w:vertAnchor="page" w:horzAnchor="page" w:tblpXSpec="center" w:tblpYSpec="center"/>
        <w:tblOverlap w:val="neve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tblBorders>
        <w:tblLook w:val="04A0" w:firstRow="1" w:lastRow="0" w:firstColumn="1" w:lastColumn="0" w:noHBand="0" w:noVBand="1"/>
      </w:tblPr>
      <w:tblGrid>
        <w:gridCol w:w="3396"/>
        <w:gridCol w:w="7060"/>
      </w:tblGrid>
      <w:tr w:rsidR="004273CF" w14:paraId="286106B8" w14:textId="77777777" w:rsidTr="00456058">
        <w:trPr>
          <w:trHeight w:val="1134"/>
        </w:trPr>
        <w:tc>
          <w:tcPr>
            <w:tcW w:w="5000" w:type="pct"/>
            <w:gridSpan w:val="2"/>
          </w:tcPr>
          <w:p w14:paraId="1D2B7CD7" w14:textId="572E6156" w:rsidR="004273CF" w:rsidRPr="00456058" w:rsidRDefault="004273CF" w:rsidP="00456058">
            <w:pPr>
              <w:pStyle w:val="ACUBodyArial"/>
              <w:spacing w:after="0"/>
              <w:jc w:val="center"/>
              <w:rPr>
                <w:b/>
                <w:bCs/>
                <w:sz w:val="36"/>
              </w:rPr>
            </w:pPr>
            <w:r w:rsidRPr="00456058">
              <w:rPr>
                <w:b/>
                <w:bCs/>
                <w:color w:val="3D3935" w:themeColor="accent3"/>
                <w:sz w:val="36"/>
              </w:rPr>
              <w:fldChar w:fldCharType="begin"/>
            </w:r>
            <w:r w:rsidRPr="00456058">
              <w:rPr>
                <w:b/>
                <w:bCs/>
                <w:color w:val="3D3935" w:themeColor="accent3"/>
                <w:sz w:val="36"/>
              </w:rPr>
              <w:instrText xml:space="preserve"> SUBJECT   \* MERGEFORMAT </w:instrText>
            </w:r>
            <w:r w:rsidRPr="00456058">
              <w:rPr>
                <w:b/>
                <w:bCs/>
                <w:color w:val="3D3935" w:themeColor="accent3"/>
                <w:sz w:val="36"/>
              </w:rPr>
              <w:fldChar w:fldCharType="separate"/>
            </w:r>
            <w:r w:rsidR="007627CB" w:rsidRPr="00456058">
              <w:rPr>
                <w:b/>
                <w:bCs/>
                <w:color w:val="3D3935" w:themeColor="accent3"/>
                <w:sz w:val="36"/>
              </w:rPr>
              <w:t>&lt;Project Name (in document properties)&gt;</w:t>
            </w:r>
            <w:r w:rsidRPr="00456058">
              <w:rPr>
                <w:b/>
                <w:bCs/>
                <w:color w:val="3D3935" w:themeColor="accent3"/>
                <w:sz w:val="36"/>
              </w:rPr>
              <w:fldChar w:fldCharType="end"/>
            </w:r>
          </w:p>
        </w:tc>
      </w:tr>
      <w:tr w:rsidR="004273CF" w14:paraId="0784C279" w14:textId="77777777" w:rsidTr="007771E4">
        <w:trPr>
          <w:trHeight w:val="1134"/>
        </w:trPr>
        <w:tc>
          <w:tcPr>
            <w:tcW w:w="1624" w:type="pct"/>
          </w:tcPr>
          <w:p w14:paraId="2D4B86AE" w14:textId="11B413E3" w:rsidR="004273CF" w:rsidRPr="00456058" w:rsidRDefault="007E6BFF" w:rsidP="00BB0F69">
            <w:pPr>
              <w:pStyle w:val="ACUBodyArial"/>
              <w:spacing w:after="0"/>
              <w:rPr>
                <w:sz w:val="36"/>
              </w:rPr>
            </w:pPr>
            <w:r w:rsidRPr="00456058">
              <w:rPr>
                <w:sz w:val="36"/>
              </w:rPr>
              <w:t>Executive Sponsor</w:t>
            </w:r>
          </w:p>
        </w:tc>
        <w:tc>
          <w:tcPr>
            <w:tcW w:w="3376" w:type="pct"/>
          </w:tcPr>
          <w:p w14:paraId="457A7FC7" w14:textId="73524BF7" w:rsidR="004273CF" w:rsidRPr="00456058" w:rsidRDefault="004273CF" w:rsidP="00BB0F69">
            <w:pPr>
              <w:pStyle w:val="ACUBodyArial"/>
              <w:spacing w:after="0"/>
              <w:rPr>
                <w:sz w:val="36"/>
              </w:rPr>
            </w:pPr>
            <w:r w:rsidRPr="00456058">
              <w:rPr>
                <w:sz w:val="36"/>
              </w:rPr>
              <w:fldChar w:fldCharType="begin"/>
            </w:r>
            <w:r w:rsidRPr="00456058">
              <w:rPr>
                <w:sz w:val="36"/>
              </w:rPr>
              <w:instrText xml:space="preserve"> DOCPROPERTY  Manager  \* MERGEFORMAT </w:instrText>
            </w:r>
            <w:r w:rsidRPr="00456058">
              <w:rPr>
                <w:sz w:val="36"/>
              </w:rPr>
              <w:fldChar w:fldCharType="separate"/>
            </w:r>
            <w:r w:rsidR="007E6BFF" w:rsidRPr="00456058">
              <w:rPr>
                <w:sz w:val="36"/>
              </w:rPr>
              <w:t>&lt;Executive Sponsor's name (in document properties)&gt;</w:t>
            </w:r>
            <w:r w:rsidRPr="00456058">
              <w:rPr>
                <w:sz w:val="36"/>
              </w:rPr>
              <w:fldChar w:fldCharType="end"/>
            </w:r>
          </w:p>
        </w:tc>
      </w:tr>
      <w:tr w:rsidR="004273CF" w14:paraId="613CE4FF" w14:textId="77777777" w:rsidTr="007771E4">
        <w:trPr>
          <w:trHeight w:val="1134"/>
        </w:trPr>
        <w:tc>
          <w:tcPr>
            <w:tcW w:w="1624" w:type="pct"/>
          </w:tcPr>
          <w:p w14:paraId="0B2552E2" w14:textId="185613E8" w:rsidR="004273CF" w:rsidRPr="00456058" w:rsidRDefault="00DF1191" w:rsidP="00BB0F69">
            <w:pPr>
              <w:pStyle w:val="ACUBodyArial"/>
              <w:spacing w:after="0"/>
              <w:rPr>
                <w:sz w:val="36"/>
              </w:rPr>
            </w:pPr>
            <w:r w:rsidRPr="00456058">
              <w:rPr>
                <w:sz w:val="36"/>
              </w:rPr>
              <w:t>Organisational unit</w:t>
            </w:r>
          </w:p>
        </w:tc>
        <w:tc>
          <w:tcPr>
            <w:tcW w:w="3376" w:type="pct"/>
          </w:tcPr>
          <w:p w14:paraId="31E9610C" w14:textId="66EA3C47" w:rsidR="004273CF" w:rsidRPr="00456058" w:rsidRDefault="004273CF" w:rsidP="00BB0F69">
            <w:pPr>
              <w:pStyle w:val="ACUBodyArial"/>
              <w:spacing w:after="0"/>
              <w:rPr>
                <w:sz w:val="36"/>
              </w:rPr>
            </w:pPr>
            <w:r w:rsidRPr="00456058">
              <w:rPr>
                <w:sz w:val="36"/>
              </w:rPr>
              <w:t>[</w:t>
            </w:r>
            <w:r w:rsidR="00DF1191" w:rsidRPr="00456058">
              <w:rPr>
                <w:sz w:val="36"/>
              </w:rPr>
              <w:t xml:space="preserve">Portfolio, Faculty or </w:t>
            </w:r>
            <w:r w:rsidRPr="00456058">
              <w:rPr>
                <w:sz w:val="36"/>
              </w:rPr>
              <w:t>Directorate Name]</w:t>
            </w:r>
          </w:p>
        </w:tc>
      </w:tr>
      <w:tr w:rsidR="004273CF" w14:paraId="7B723508" w14:textId="77777777" w:rsidTr="007771E4">
        <w:trPr>
          <w:trHeight w:val="1134"/>
        </w:trPr>
        <w:tc>
          <w:tcPr>
            <w:tcW w:w="1624" w:type="pct"/>
          </w:tcPr>
          <w:p w14:paraId="1698492E" w14:textId="0806BF45" w:rsidR="004273CF" w:rsidRPr="00456058" w:rsidRDefault="004273CF" w:rsidP="00BB0F69">
            <w:pPr>
              <w:pStyle w:val="ACUBodyArial"/>
              <w:spacing w:after="0"/>
              <w:rPr>
                <w:sz w:val="36"/>
              </w:rPr>
            </w:pPr>
            <w:r w:rsidRPr="00456058">
              <w:rPr>
                <w:sz w:val="36"/>
              </w:rPr>
              <w:t>Version</w:t>
            </w:r>
          </w:p>
        </w:tc>
        <w:tc>
          <w:tcPr>
            <w:tcW w:w="3376" w:type="pct"/>
          </w:tcPr>
          <w:p w14:paraId="68D9FA66" w14:textId="1B4B1467" w:rsidR="004273CF" w:rsidRPr="00456058" w:rsidRDefault="004273CF" w:rsidP="00BB0F69">
            <w:pPr>
              <w:pStyle w:val="ACUBodyArial"/>
              <w:spacing w:after="0"/>
              <w:rPr>
                <w:sz w:val="36"/>
              </w:rPr>
            </w:pPr>
            <w:r w:rsidRPr="00456058">
              <w:rPr>
                <w:sz w:val="36"/>
              </w:rPr>
              <w:t xml:space="preserve">[Version of the </w:t>
            </w:r>
            <w:r w:rsidR="00DC7EE4" w:rsidRPr="00456058">
              <w:rPr>
                <w:sz w:val="36"/>
              </w:rPr>
              <w:t>Project Business Case</w:t>
            </w:r>
            <w:r w:rsidRPr="00456058">
              <w:rPr>
                <w:sz w:val="36"/>
              </w:rPr>
              <w:t>]</w:t>
            </w:r>
          </w:p>
          <w:p w14:paraId="6B3C1804" w14:textId="21088CC6" w:rsidR="004273CF" w:rsidRPr="00456058" w:rsidRDefault="004273CF" w:rsidP="00BB0F69">
            <w:pPr>
              <w:pStyle w:val="ACUBodyArial"/>
              <w:spacing w:after="0"/>
            </w:pPr>
            <w:r w:rsidRPr="00456058">
              <w:t>[</w:t>
            </w:r>
            <w:r w:rsidR="00DB21D2">
              <w:t>A</w:t>
            </w:r>
            <w:r w:rsidRPr="00456058">
              <w:t>pproval</w:t>
            </w:r>
            <w:r w:rsidR="00DB21D2">
              <w:t>s</w:t>
            </w:r>
            <w:r w:rsidRPr="00456058">
              <w:t xml:space="preserve"> increment the version number by 1</w:t>
            </w:r>
            <w:r w:rsidR="00DB21D2">
              <w:t>, drafts by 0.1</w:t>
            </w:r>
            <w:r w:rsidRPr="00456058">
              <w:t>]</w:t>
            </w:r>
          </w:p>
        </w:tc>
      </w:tr>
      <w:tr w:rsidR="004273CF" w14:paraId="7A5B8ECE" w14:textId="77777777" w:rsidTr="007771E4">
        <w:trPr>
          <w:trHeight w:val="1134"/>
        </w:trPr>
        <w:tc>
          <w:tcPr>
            <w:tcW w:w="1624" w:type="pct"/>
          </w:tcPr>
          <w:p w14:paraId="0A255FBC" w14:textId="600CF207" w:rsidR="004273CF" w:rsidRPr="00456058" w:rsidRDefault="004273CF" w:rsidP="00BB0F69">
            <w:pPr>
              <w:pStyle w:val="ACUBodyArial"/>
              <w:spacing w:after="0"/>
              <w:rPr>
                <w:sz w:val="36"/>
              </w:rPr>
            </w:pPr>
            <w:r w:rsidRPr="00456058">
              <w:rPr>
                <w:sz w:val="36"/>
              </w:rPr>
              <w:t>Approval status</w:t>
            </w:r>
          </w:p>
        </w:tc>
        <w:tc>
          <w:tcPr>
            <w:tcW w:w="3376" w:type="pct"/>
          </w:tcPr>
          <w:p w14:paraId="56D667DE" w14:textId="5BB750B6" w:rsidR="004273CF" w:rsidRPr="00456058" w:rsidRDefault="004273CF" w:rsidP="00BB0F69">
            <w:pPr>
              <w:pStyle w:val="ACUBodyArial"/>
              <w:spacing w:after="0"/>
              <w:rPr>
                <w:sz w:val="36"/>
                <w:szCs w:val="36"/>
              </w:rPr>
            </w:pPr>
            <w:r w:rsidRPr="00456058">
              <w:rPr>
                <w:sz w:val="36"/>
                <w:szCs w:val="36"/>
              </w:rPr>
              <w:t>[WIP | In review | Endorsed | Approved]</w:t>
            </w:r>
            <w:r w:rsidRPr="00456058">
              <w:rPr>
                <w:sz w:val="36"/>
                <w:szCs w:val="36"/>
              </w:rPr>
              <w:br/>
            </w:r>
            <w:r w:rsidRPr="00456058">
              <w:t>[Add date &amp; name of endorsement or approval</w:t>
            </w:r>
            <w:r w:rsidR="00DB21D2">
              <w:t>, e.g. “15 Mar 2022, CPC”</w:t>
            </w:r>
            <w:r w:rsidRPr="00456058">
              <w:t>]</w:t>
            </w:r>
          </w:p>
        </w:tc>
      </w:tr>
    </w:tbl>
    <w:p w14:paraId="41531877" w14:textId="77777777" w:rsidR="00425380" w:rsidRDefault="00425380" w:rsidP="009A5273">
      <w:pPr>
        <w:pStyle w:val="ACUBodyArial"/>
      </w:pPr>
    </w:p>
    <w:p w14:paraId="36C53DA3" w14:textId="77777777" w:rsidR="00387DEE" w:rsidRDefault="00387DEE" w:rsidP="009A5273">
      <w:pPr>
        <w:pStyle w:val="ACUBodyArial"/>
      </w:pPr>
    </w:p>
    <w:p w14:paraId="47DA6ABC" w14:textId="1F84913C" w:rsidR="00425380" w:rsidRDefault="00C93F92">
      <w:pPr>
        <w:rPr>
          <w:rFonts w:ascii="Arial" w:hAnsi="Arial"/>
        </w:rPr>
      </w:pPr>
      <w:r w:rsidRPr="00C93F92">
        <w:rPr>
          <w:noProof/>
          <w:sz w:val="36"/>
          <w:szCs w:val="36"/>
        </w:rPr>
        <mc:AlternateContent>
          <mc:Choice Requires="wps">
            <w:drawing>
              <wp:anchor distT="45720" distB="45720" distL="114300" distR="114300" simplePos="0" relativeHeight="251658240" behindDoc="0" locked="0" layoutInCell="1" allowOverlap="1" wp14:anchorId="29A4345D" wp14:editId="4797A0D1">
                <wp:simplePos x="0" y="0"/>
                <wp:positionH relativeFrom="margin">
                  <wp:posOffset>-180975</wp:posOffset>
                </wp:positionH>
                <wp:positionV relativeFrom="paragraph">
                  <wp:posOffset>5917565</wp:posOffset>
                </wp:positionV>
                <wp:extent cx="7048500" cy="19812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981200"/>
                        </a:xfrm>
                        <a:prstGeom prst="rect">
                          <a:avLst/>
                        </a:prstGeom>
                        <a:solidFill>
                          <a:srgbClr val="FFFF00"/>
                        </a:solidFill>
                        <a:ln w="9525">
                          <a:solidFill>
                            <a:srgbClr val="000000"/>
                          </a:solidFill>
                          <a:miter lim="800000"/>
                          <a:headEnd/>
                          <a:tailEnd/>
                        </a:ln>
                      </wps:spPr>
                      <wps:txbx>
                        <w:txbxContent>
                          <w:p w14:paraId="07244F25" w14:textId="5F2F7215" w:rsidR="000300BB" w:rsidRPr="00444E5F" w:rsidRDefault="000300BB" w:rsidP="00444E5F">
                            <w:pPr>
                              <w:jc w:val="center"/>
                              <w:rPr>
                                <w:rFonts w:ascii="Arial Bold" w:hAnsi="Arial Bold" w:cs="Arial"/>
                                <w:b/>
                                <w:sz w:val="28"/>
                                <w:szCs w:val="20"/>
                              </w:rPr>
                            </w:pPr>
                            <w:r w:rsidRPr="00444E5F">
                              <w:rPr>
                                <w:rFonts w:ascii="Arial Bold" w:hAnsi="Arial Bold" w:cs="Arial"/>
                                <w:b/>
                                <w:sz w:val="28"/>
                                <w:szCs w:val="20"/>
                              </w:rPr>
                              <w:t>Guidance</w:t>
                            </w:r>
                          </w:p>
                          <w:p w14:paraId="79D7406D" w14:textId="2289B314" w:rsidR="000300BB" w:rsidRDefault="000300BB">
                            <w:pPr>
                              <w:rPr>
                                <w:rFonts w:ascii="Arial" w:hAnsi="Arial" w:cs="Arial"/>
                                <w:sz w:val="20"/>
                                <w:szCs w:val="20"/>
                              </w:rPr>
                            </w:pPr>
                            <w:r w:rsidRPr="00E26615">
                              <w:rPr>
                                <w:rFonts w:ascii="Arial" w:hAnsi="Arial" w:cs="Arial"/>
                                <w:b/>
                                <w:bCs/>
                                <w:sz w:val="20"/>
                                <w:szCs w:val="20"/>
                              </w:rPr>
                              <w:t>Instructions</w:t>
                            </w:r>
                            <w:r>
                              <w:rPr>
                                <w:rFonts w:ascii="Arial" w:hAnsi="Arial" w:cs="Arial"/>
                                <w:sz w:val="20"/>
                                <w:szCs w:val="20"/>
                              </w:rPr>
                              <w:t xml:space="preserve"> for this template are in a separate </w:t>
                            </w:r>
                            <w:r w:rsidRPr="00444E5F">
                              <w:rPr>
                                <w:rFonts w:ascii="Arial" w:hAnsi="Arial" w:cs="Arial"/>
                                <w:i/>
                                <w:iCs/>
                                <w:sz w:val="20"/>
                                <w:szCs w:val="20"/>
                              </w:rPr>
                              <w:t>‘Guideline - Project Business Case development’</w:t>
                            </w:r>
                            <w:r>
                              <w:rPr>
                                <w:rFonts w:ascii="Arial" w:hAnsi="Arial" w:cs="Arial"/>
                                <w:sz w:val="20"/>
                                <w:szCs w:val="20"/>
                              </w:rPr>
                              <w:t xml:space="preserve"> document.</w:t>
                            </w:r>
                          </w:p>
                          <w:p w14:paraId="343A79F7" w14:textId="66E4D3BE" w:rsidR="000300BB" w:rsidRDefault="000300BB">
                            <w:pPr>
                              <w:rPr>
                                <w:rFonts w:ascii="Arial" w:hAnsi="Arial" w:cs="Arial"/>
                                <w:sz w:val="20"/>
                                <w:szCs w:val="20"/>
                              </w:rPr>
                            </w:pPr>
                            <w:r>
                              <w:rPr>
                                <w:rFonts w:ascii="Arial" w:hAnsi="Arial" w:cs="Arial"/>
                                <w:sz w:val="20"/>
                                <w:szCs w:val="20"/>
                              </w:rPr>
                              <w:t xml:space="preserve">The section </w:t>
                            </w:r>
                            <w:r w:rsidRPr="00E26615">
                              <w:rPr>
                                <w:rFonts w:ascii="Arial" w:hAnsi="Arial" w:cs="Arial"/>
                                <w:b/>
                                <w:bCs/>
                                <w:sz w:val="20"/>
                                <w:szCs w:val="20"/>
                              </w:rPr>
                              <w:t>Financial Model</w:t>
                            </w:r>
                            <w:r>
                              <w:rPr>
                                <w:rFonts w:ascii="Arial" w:hAnsi="Arial" w:cs="Arial"/>
                                <w:sz w:val="20"/>
                                <w:szCs w:val="20"/>
                              </w:rPr>
                              <w:t xml:space="preserve"> is prepared together with a Finance representative. The Project Business Case is </w:t>
                            </w:r>
                            <w:r w:rsidRPr="00E26615">
                              <w:rPr>
                                <w:rFonts w:ascii="Arial" w:hAnsi="Arial" w:cs="Arial"/>
                                <w:b/>
                                <w:bCs/>
                                <w:sz w:val="20"/>
                                <w:szCs w:val="20"/>
                              </w:rPr>
                              <w:t>reviewed</w:t>
                            </w:r>
                            <w:r>
                              <w:rPr>
                                <w:rFonts w:ascii="Arial" w:hAnsi="Arial" w:cs="Arial"/>
                                <w:sz w:val="20"/>
                                <w:szCs w:val="20"/>
                              </w:rPr>
                              <w:t xml:space="preserve"> by peers / SME’s, Finance, the Portfolio Project Office (PPO), Service Improvement Team (SIT) and IT (as needed) prior to submission to TAG or a Program Board (whichever comes first).</w:t>
                            </w:r>
                          </w:p>
                          <w:p w14:paraId="13B8F474" w14:textId="38851E2A" w:rsidR="000300BB" w:rsidRDefault="000300BB" w:rsidP="00E26615">
                            <w:pPr>
                              <w:rPr>
                                <w:rFonts w:ascii="Arial" w:hAnsi="Arial" w:cs="Arial"/>
                                <w:sz w:val="20"/>
                                <w:szCs w:val="20"/>
                              </w:rPr>
                            </w:pPr>
                            <w:r w:rsidRPr="00A31090">
                              <w:rPr>
                                <w:rFonts w:ascii="Arial" w:hAnsi="Arial" w:cs="Arial"/>
                                <w:color w:val="C00000"/>
                                <w:sz w:val="20"/>
                                <w:szCs w:val="20"/>
                              </w:rPr>
                              <w:t xml:space="preserve">This text box and </w:t>
                            </w:r>
                            <w:r>
                              <w:rPr>
                                <w:rFonts w:ascii="Arial" w:hAnsi="Arial" w:cs="Arial"/>
                                <w:color w:val="C00000"/>
                                <w:sz w:val="20"/>
                                <w:szCs w:val="20"/>
                              </w:rPr>
                              <w:t xml:space="preserve">all </w:t>
                            </w:r>
                            <w:r w:rsidRPr="00A31090">
                              <w:rPr>
                                <w:rFonts w:ascii="Arial" w:hAnsi="Arial" w:cs="Arial"/>
                                <w:color w:val="C00000"/>
                                <w:sz w:val="20"/>
                                <w:szCs w:val="20"/>
                              </w:rPr>
                              <w:t xml:space="preserve">notes </w:t>
                            </w:r>
                            <w:r>
                              <w:rPr>
                                <w:rFonts w:ascii="Arial" w:hAnsi="Arial" w:cs="Arial"/>
                                <w:color w:val="C00000"/>
                                <w:sz w:val="20"/>
                                <w:szCs w:val="20"/>
                              </w:rPr>
                              <w:t xml:space="preserve">in </w:t>
                            </w:r>
                            <w:r w:rsidRPr="00A31090">
                              <w:rPr>
                                <w:rFonts w:ascii="Arial" w:hAnsi="Arial" w:cs="Arial"/>
                                <w:color w:val="0070C0"/>
                                <w:sz w:val="20"/>
                                <w:szCs w:val="20"/>
                              </w:rPr>
                              <w:t>&lt;blue brackets&gt;</w:t>
                            </w:r>
                            <w:r>
                              <w:rPr>
                                <w:rFonts w:ascii="Arial" w:hAnsi="Arial" w:cs="Arial"/>
                                <w:color w:val="C00000"/>
                                <w:sz w:val="20"/>
                                <w:szCs w:val="20"/>
                              </w:rPr>
                              <w:t xml:space="preserve"> </w:t>
                            </w:r>
                            <w:r w:rsidRPr="00A31090">
                              <w:rPr>
                                <w:rFonts w:ascii="Arial" w:hAnsi="Arial" w:cs="Arial"/>
                                <w:color w:val="C00000"/>
                                <w:sz w:val="20"/>
                                <w:szCs w:val="20"/>
                              </w:rPr>
                              <w:t xml:space="preserve">must be </w:t>
                            </w:r>
                            <w:r w:rsidRPr="00DB21D2">
                              <w:rPr>
                                <w:rFonts w:ascii="Arial" w:hAnsi="Arial" w:cs="Arial"/>
                                <w:color w:val="C00000"/>
                                <w:sz w:val="20"/>
                                <w:szCs w:val="20"/>
                              </w:rPr>
                              <w:t>removed</w:t>
                            </w:r>
                            <w:r>
                              <w:rPr>
                                <w:rFonts w:ascii="Arial" w:hAnsi="Arial" w:cs="Arial"/>
                                <w:sz w:val="20"/>
                                <w:szCs w:val="20"/>
                              </w:rPr>
                              <w:t xml:space="preserve"> before </w:t>
                            </w:r>
                            <w:r w:rsidRPr="000A0D0E">
                              <w:rPr>
                                <w:rFonts w:ascii="Arial" w:hAnsi="Arial" w:cs="Arial"/>
                                <w:sz w:val="20"/>
                                <w:szCs w:val="20"/>
                              </w:rPr>
                              <w:t>submitting the document for endorsement and approval.</w:t>
                            </w:r>
                          </w:p>
                          <w:p w14:paraId="19B758C6" w14:textId="307843DD" w:rsidR="000300BB" w:rsidRDefault="000300BB" w:rsidP="00E26615">
                            <w:pPr>
                              <w:rPr>
                                <w:rFonts w:ascii="Arial" w:hAnsi="Arial" w:cs="Arial"/>
                                <w:sz w:val="20"/>
                                <w:szCs w:val="20"/>
                              </w:rPr>
                            </w:pPr>
                            <w:r w:rsidRPr="00444E5F">
                              <w:rPr>
                                <w:rFonts w:ascii="Arial" w:hAnsi="Arial" w:cs="Arial"/>
                                <w:sz w:val="20"/>
                                <w:szCs w:val="20"/>
                              </w:rPr>
                              <w:t xml:space="preserve">A convenient way to distribute a short summary of the project is to print a PDF which includes </w:t>
                            </w:r>
                            <w:r>
                              <w:rPr>
                                <w:rFonts w:ascii="Arial" w:hAnsi="Arial" w:cs="Arial"/>
                                <w:sz w:val="20"/>
                                <w:szCs w:val="20"/>
                              </w:rPr>
                              <w:t xml:space="preserve">the Executive Summary (template </w:t>
                            </w:r>
                            <w:r w:rsidRPr="00444E5F">
                              <w:rPr>
                                <w:rFonts w:ascii="Arial" w:hAnsi="Arial" w:cs="Arial"/>
                                <w:sz w:val="20"/>
                                <w:szCs w:val="20"/>
                              </w:rPr>
                              <w:t>page 2</w:t>
                            </w:r>
                            <w:r>
                              <w:rPr>
                                <w:rFonts w:ascii="Arial" w:hAnsi="Arial" w:cs="Arial"/>
                                <w:sz w:val="20"/>
                                <w:szCs w:val="20"/>
                              </w:rPr>
                              <w:t>)</w:t>
                            </w:r>
                            <w:r w:rsidRPr="00444E5F">
                              <w:rPr>
                                <w:rFonts w:ascii="Arial" w:hAnsi="Arial" w:cs="Arial"/>
                                <w:sz w:val="20"/>
                                <w:szCs w:val="20"/>
                              </w:rPr>
                              <w:t xml:space="preserve"> and Appendix 1 (Benefit Map).</w:t>
                            </w:r>
                          </w:p>
                          <w:p w14:paraId="5B20C881" w14:textId="77777777" w:rsidR="000300BB" w:rsidRPr="000A0D0E" w:rsidRDefault="000300B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4345D" id="_x0000_t202" coordsize="21600,21600" o:spt="202" path="m,l,21600r21600,l21600,xe">
                <v:stroke joinstyle="miter"/>
                <v:path gradientshapeok="t" o:connecttype="rect"/>
              </v:shapetype>
              <v:shape id="Text Box 2" o:spid="_x0000_s1026" type="#_x0000_t202" style="position:absolute;margin-left:-14.25pt;margin-top:465.95pt;width:555pt;height:15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" fillcolor="yellow">
                <v:textbox>
                  <w:txbxContent>
                    <w:p w14:paraId="07244F25" w14:textId="5F2F7215" w:rsidR="000300BB" w:rsidRPr="00444E5F" w:rsidRDefault="000300BB" w:rsidP="00444E5F">
                      <w:pPr>
                        <w:jc w:val="center"/>
                        <w:rPr>
                          <w:rFonts w:ascii="Arial Bold" w:hAnsi="Arial Bold" w:cs="Arial"/>
                          <w:b/>
                          <w:sz w:val="28"/>
                          <w:szCs w:val="20"/>
                        </w:rPr>
                      </w:pPr>
                      <w:r w:rsidRPr="00444E5F">
                        <w:rPr>
                          <w:rFonts w:ascii="Arial Bold" w:hAnsi="Arial Bold" w:cs="Arial"/>
                          <w:b/>
                          <w:sz w:val="28"/>
                          <w:szCs w:val="20"/>
                        </w:rPr>
                        <w:t>Guidance</w:t>
                      </w:r>
                    </w:p>
                    <w:p w14:paraId="79D7406D" w14:textId="2289B314" w:rsidR="000300BB" w:rsidRDefault="000300BB">
                      <w:pPr>
                        <w:rPr>
                          <w:rFonts w:ascii="Arial" w:hAnsi="Arial" w:cs="Arial"/>
                          <w:sz w:val="20"/>
                          <w:szCs w:val="20"/>
                        </w:rPr>
                      </w:pPr>
                      <w:r w:rsidRPr="00E26615">
                        <w:rPr>
                          <w:rFonts w:ascii="Arial" w:hAnsi="Arial" w:cs="Arial"/>
                          <w:b/>
                          <w:bCs/>
                          <w:sz w:val="20"/>
                          <w:szCs w:val="20"/>
                        </w:rPr>
                        <w:t>Instructions</w:t>
                      </w:r>
                      <w:r>
                        <w:rPr>
                          <w:rFonts w:ascii="Arial" w:hAnsi="Arial" w:cs="Arial"/>
                          <w:sz w:val="20"/>
                          <w:szCs w:val="20"/>
                        </w:rPr>
                        <w:t xml:space="preserve"> for this template are in a separate </w:t>
                      </w:r>
                      <w:r w:rsidRPr="00444E5F">
                        <w:rPr>
                          <w:rFonts w:ascii="Arial" w:hAnsi="Arial" w:cs="Arial"/>
                          <w:i/>
                          <w:iCs/>
                          <w:sz w:val="20"/>
                          <w:szCs w:val="20"/>
                        </w:rPr>
                        <w:t>‘Guideline - Project Business Case development’</w:t>
                      </w:r>
                      <w:r>
                        <w:rPr>
                          <w:rFonts w:ascii="Arial" w:hAnsi="Arial" w:cs="Arial"/>
                          <w:sz w:val="20"/>
                          <w:szCs w:val="20"/>
                        </w:rPr>
                        <w:t xml:space="preserve"> document.</w:t>
                      </w:r>
                    </w:p>
                    <w:p w14:paraId="343A79F7" w14:textId="66E4D3BE" w:rsidR="000300BB" w:rsidRDefault="000300BB">
                      <w:pPr>
                        <w:rPr>
                          <w:rFonts w:ascii="Arial" w:hAnsi="Arial" w:cs="Arial"/>
                          <w:sz w:val="20"/>
                          <w:szCs w:val="20"/>
                        </w:rPr>
                      </w:pPr>
                      <w:r>
                        <w:rPr>
                          <w:rFonts w:ascii="Arial" w:hAnsi="Arial" w:cs="Arial"/>
                          <w:sz w:val="20"/>
                          <w:szCs w:val="20"/>
                        </w:rPr>
                        <w:t xml:space="preserve">The section </w:t>
                      </w:r>
                      <w:r w:rsidRPr="00E26615">
                        <w:rPr>
                          <w:rFonts w:ascii="Arial" w:hAnsi="Arial" w:cs="Arial"/>
                          <w:b/>
                          <w:bCs/>
                          <w:sz w:val="20"/>
                          <w:szCs w:val="20"/>
                        </w:rPr>
                        <w:t>Financial Model</w:t>
                      </w:r>
                      <w:r>
                        <w:rPr>
                          <w:rFonts w:ascii="Arial" w:hAnsi="Arial" w:cs="Arial"/>
                          <w:sz w:val="20"/>
                          <w:szCs w:val="20"/>
                        </w:rPr>
                        <w:t xml:space="preserve"> is prepared together with a Finance representative. The Project Business Case is </w:t>
                      </w:r>
                      <w:r w:rsidRPr="00E26615">
                        <w:rPr>
                          <w:rFonts w:ascii="Arial" w:hAnsi="Arial" w:cs="Arial"/>
                          <w:b/>
                          <w:bCs/>
                          <w:sz w:val="20"/>
                          <w:szCs w:val="20"/>
                        </w:rPr>
                        <w:t>reviewed</w:t>
                      </w:r>
                      <w:r>
                        <w:rPr>
                          <w:rFonts w:ascii="Arial" w:hAnsi="Arial" w:cs="Arial"/>
                          <w:sz w:val="20"/>
                          <w:szCs w:val="20"/>
                        </w:rPr>
                        <w:t xml:space="preserve"> by peers / SME’s, Finance, the Portfolio Project Office (PPO), Service Improvement Team (SIT) and IT (as needed) prior to submission to TAG or a Program Board (whichever comes first).</w:t>
                      </w:r>
                    </w:p>
                    <w:p w14:paraId="13B8F474" w14:textId="38851E2A" w:rsidR="000300BB" w:rsidRDefault="000300BB" w:rsidP="00E26615">
                      <w:pPr>
                        <w:rPr>
                          <w:rFonts w:ascii="Arial" w:hAnsi="Arial" w:cs="Arial"/>
                          <w:sz w:val="20"/>
                          <w:szCs w:val="20"/>
                        </w:rPr>
                      </w:pPr>
                      <w:r w:rsidRPr="00A31090">
                        <w:rPr>
                          <w:rFonts w:ascii="Arial" w:hAnsi="Arial" w:cs="Arial"/>
                          <w:color w:val="C00000"/>
                          <w:sz w:val="20"/>
                          <w:szCs w:val="20"/>
                        </w:rPr>
                        <w:t xml:space="preserve">This text box and </w:t>
                      </w:r>
                      <w:r>
                        <w:rPr>
                          <w:rFonts w:ascii="Arial" w:hAnsi="Arial" w:cs="Arial"/>
                          <w:color w:val="C00000"/>
                          <w:sz w:val="20"/>
                          <w:szCs w:val="20"/>
                        </w:rPr>
                        <w:t xml:space="preserve">all </w:t>
                      </w:r>
                      <w:r w:rsidRPr="00A31090">
                        <w:rPr>
                          <w:rFonts w:ascii="Arial" w:hAnsi="Arial" w:cs="Arial"/>
                          <w:color w:val="C00000"/>
                          <w:sz w:val="20"/>
                          <w:szCs w:val="20"/>
                        </w:rPr>
                        <w:t xml:space="preserve">notes </w:t>
                      </w:r>
                      <w:r>
                        <w:rPr>
                          <w:rFonts w:ascii="Arial" w:hAnsi="Arial" w:cs="Arial"/>
                          <w:color w:val="C00000"/>
                          <w:sz w:val="20"/>
                          <w:szCs w:val="20"/>
                        </w:rPr>
                        <w:t xml:space="preserve">in </w:t>
                      </w:r>
                      <w:r w:rsidRPr="00A31090">
                        <w:rPr>
                          <w:rFonts w:ascii="Arial" w:hAnsi="Arial" w:cs="Arial"/>
                          <w:color w:val="0070C0"/>
                          <w:sz w:val="20"/>
                          <w:szCs w:val="20"/>
                        </w:rPr>
                        <w:t>&lt;blue brackets&gt;</w:t>
                      </w:r>
                      <w:r>
                        <w:rPr>
                          <w:rFonts w:ascii="Arial" w:hAnsi="Arial" w:cs="Arial"/>
                          <w:color w:val="C00000"/>
                          <w:sz w:val="20"/>
                          <w:szCs w:val="20"/>
                        </w:rPr>
                        <w:t xml:space="preserve"> </w:t>
                      </w:r>
                      <w:r w:rsidRPr="00A31090">
                        <w:rPr>
                          <w:rFonts w:ascii="Arial" w:hAnsi="Arial" w:cs="Arial"/>
                          <w:color w:val="C00000"/>
                          <w:sz w:val="20"/>
                          <w:szCs w:val="20"/>
                        </w:rPr>
                        <w:t xml:space="preserve">must be </w:t>
                      </w:r>
                      <w:r w:rsidRPr="00DB21D2">
                        <w:rPr>
                          <w:rFonts w:ascii="Arial" w:hAnsi="Arial" w:cs="Arial"/>
                          <w:color w:val="C00000"/>
                          <w:sz w:val="20"/>
                          <w:szCs w:val="20"/>
                        </w:rPr>
                        <w:t>removed</w:t>
                      </w:r>
                      <w:r>
                        <w:rPr>
                          <w:rFonts w:ascii="Arial" w:hAnsi="Arial" w:cs="Arial"/>
                          <w:sz w:val="20"/>
                          <w:szCs w:val="20"/>
                        </w:rPr>
                        <w:t xml:space="preserve"> before </w:t>
                      </w:r>
                      <w:r w:rsidRPr="000A0D0E">
                        <w:rPr>
                          <w:rFonts w:ascii="Arial" w:hAnsi="Arial" w:cs="Arial"/>
                          <w:sz w:val="20"/>
                          <w:szCs w:val="20"/>
                        </w:rPr>
                        <w:t>submitting the document for endorsement and approval.</w:t>
                      </w:r>
                    </w:p>
                    <w:p w14:paraId="19B758C6" w14:textId="307843DD" w:rsidR="000300BB" w:rsidRDefault="000300BB" w:rsidP="00E26615">
                      <w:pPr>
                        <w:rPr>
                          <w:rFonts w:ascii="Arial" w:hAnsi="Arial" w:cs="Arial"/>
                          <w:sz w:val="20"/>
                          <w:szCs w:val="20"/>
                        </w:rPr>
                      </w:pPr>
                      <w:r w:rsidRPr="00444E5F">
                        <w:rPr>
                          <w:rFonts w:ascii="Arial" w:hAnsi="Arial" w:cs="Arial"/>
                          <w:sz w:val="20"/>
                          <w:szCs w:val="20"/>
                        </w:rPr>
                        <w:t xml:space="preserve">A convenient way to distribute a short summary of the project is to print a PDF which includes </w:t>
                      </w:r>
                      <w:r>
                        <w:rPr>
                          <w:rFonts w:ascii="Arial" w:hAnsi="Arial" w:cs="Arial"/>
                          <w:sz w:val="20"/>
                          <w:szCs w:val="20"/>
                        </w:rPr>
                        <w:t xml:space="preserve">the Executive Summary (template </w:t>
                      </w:r>
                      <w:r w:rsidRPr="00444E5F">
                        <w:rPr>
                          <w:rFonts w:ascii="Arial" w:hAnsi="Arial" w:cs="Arial"/>
                          <w:sz w:val="20"/>
                          <w:szCs w:val="20"/>
                        </w:rPr>
                        <w:t>page 2</w:t>
                      </w:r>
                      <w:r>
                        <w:rPr>
                          <w:rFonts w:ascii="Arial" w:hAnsi="Arial" w:cs="Arial"/>
                          <w:sz w:val="20"/>
                          <w:szCs w:val="20"/>
                        </w:rPr>
                        <w:t>)</w:t>
                      </w:r>
                      <w:r w:rsidRPr="00444E5F">
                        <w:rPr>
                          <w:rFonts w:ascii="Arial" w:hAnsi="Arial" w:cs="Arial"/>
                          <w:sz w:val="20"/>
                          <w:szCs w:val="20"/>
                        </w:rPr>
                        <w:t xml:space="preserve"> and Appendix 1 (Benefit Map).</w:t>
                      </w:r>
                    </w:p>
                    <w:p w14:paraId="5B20C881" w14:textId="77777777" w:rsidR="000300BB" w:rsidRPr="000A0D0E" w:rsidRDefault="000300BB">
                      <w:pPr>
                        <w:rPr>
                          <w:rFonts w:ascii="Arial" w:hAnsi="Arial" w:cs="Arial"/>
                          <w:sz w:val="20"/>
                          <w:szCs w:val="20"/>
                        </w:rPr>
                      </w:pPr>
                    </w:p>
                  </w:txbxContent>
                </v:textbox>
                <w10:wrap type="square" anchorx="margin"/>
              </v:shape>
            </w:pict>
          </mc:Fallback>
        </mc:AlternateContent>
      </w:r>
      <w:r w:rsidR="00387DEE">
        <w:br w:type="page"/>
      </w:r>
    </w:p>
    <w:p w14:paraId="37462DBD" w14:textId="13D1A770" w:rsidR="00425380" w:rsidRDefault="00766592" w:rsidP="00B24F56">
      <w:pPr>
        <w:pStyle w:val="ACUSubheading-Level1"/>
        <w:numPr>
          <w:ilvl w:val="0"/>
          <w:numId w:val="0"/>
        </w:numPr>
      </w:pPr>
      <w:bookmarkStart w:id="0" w:name="_Toc79679261"/>
      <w:r>
        <w:lastRenderedPageBreak/>
        <w:t>EXECUTIVE SUMMARY</w:t>
      </w:r>
      <w:bookmarkEnd w:id="0"/>
    </w:p>
    <w:tbl>
      <w:tblPr>
        <w:tblW w:w="0" w:type="auto"/>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2547"/>
        <w:gridCol w:w="67"/>
        <w:gridCol w:w="5228"/>
        <w:gridCol w:w="2614"/>
      </w:tblGrid>
      <w:tr w:rsidR="006A032E" w:rsidRPr="00CB430A" w14:paraId="471B7179" w14:textId="77777777" w:rsidTr="007771E4">
        <w:trPr>
          <w:cantSplit/>
          <w:trHeight w:val="454"/>
        </w:trPr>
        <w:tc>
          <w:tcPr>
            <w:tcW w:w="2614" w:type="dxa"/>
            <w:gridSpan w:val="2"/>
            <w:shd w:val="clear" w:color="auto" w:fill="D6CDBF" w:themeFill="accent5" w:themeFillShade="E6"/>
            <w:vAlign w:val="center"/>
          </w:tcPr>
          <w:p w14:paraId="6C70E3BD" w14:textId="25C15310" w:rsidR="006A032E" w:rsidRPr="00A97500" w:rsidRDefault="006A032E" w:rsidP="009A5273">
            <w:pPr>
              <w:spacing w:after="0"/>
              <w:rPr>
                <w:rFonts w:ascii="Arial" w:hAnsi="Arial"/>
                <w:b/>
                <w:color w:val="auto"/>
                <w:sz w:val="20"/>
                <w:szCs w:val="20"/>
              </w:rPr>
            </w:pPr>
            <w:r w:rsidRPr="00A97500">
              <w:rPr>
                <w:rFonts w:ascii="Arial" w:hAnsi="Arial"/>
                <w:b/>
                <w:color w:val="auto"/>
                <w:sz w:val="20"/>
                <w:szCs w:val="20"/>
              </w:rPr>
              <w:t>Executive Sponsor</w:t>
            </w:r>
          </w:p>
        </w:tc>
        <w:tc>
          <w:tcPr>
            <w:tcW w:w="7842" w:type="dxa"/>
            <w:gridSpan w:val="2"/>
            <w:shd w:val="clear" w:color="auto" w:fill="auto"/>
            <w:vAlign w:val="center"/>
          </w:tcPr>
          <w:p w14:paraId="7BA01390" w14:textId="4A1FF7FE" w:rsidR="006A032E" w:rsidRPr="006A032E" w:rsidRDefault="006A032E" w:rsidP="009A5273">
            <w:pPr>
              <w:spacing w:after="0"/>
              <w:rPr>
                <w:rFonts w:ascii="Arial" w:hAnsi="Arial"/>
                <w:color w:val="auto"/>
                <w:sz w:val="20"/>
                <w:szCs w:val="20"/>
              </w:rPr>
            </w:pPr>
            <w:r w:rsidRPr="00CB430A">
              <w:rPr>
                <w:rFonts w:ascii="Arial" w:hAnsi="Arial"/>
                <w:color w:val="auto"/>
                <w:sz w:val="20"/>
                <w:szCs w:val="20"/>
              </w:rPr>
              <w:fldChar w:fldCharType="begin"/>
            </w:r>
            <w:r w:rsidRPr="00CB430A">
              <w:rPr>
                <w:rFonts w:ascii="Arial" w:hAnsi="Arial"/>
                <w:color w:val="auto"/>
                <w:sz w:val="20"/>
                <w:szCs w:val="20"/>
              </w:rPr>
              <w:instrText xml:space="preserve"> DOCPROPERTY  Manager  \* MERGEFORMAT </w:instrText>
            </w:r>
            <w:r w:rsidRPr="00CB430A">
              <w:rPr>
                <w:rFonts w:ascii="Arial" w:hAnsi="Arial"/>
                <w:color w:val="auto"/>
                <w:sz w:val="20"/>
                <w:szCs w:val="20"/>
              </w:rPr>
              <w:fldChar w:fldCharType="separate"/>
            </w:r>
            <w:r>
              <w:rPr>
                <w:rFonts w:ascii="Arial" w:hAnsi="Arial"/>
                <w:color w:val="auto"/>
                <w:sz w:val="20"/>
                <w:szCs w:val="20"/>
              </w:rPr>
              <w:t>&lt;Executive Sponsor's name (in document properties)&gt;</w:t>
            </w:r>
            <w:r w:rsidRPr="00CB430A">
              <w:rPr>
                <w:rFonts w:ascii="Arial" w:hAnsi="Arial"/>
                <w:color w:val="auto"/>
                <w:sz w:val="20"/>
                <w:szCs w:val="20"/>
              </w:rPr>
              <w:fldChar w:fldCharType="end"/>
            </w:r>
            <w:r>
              <w:rPr>
                <w:rFonts w:ascii="Arial" w:hAnsi="Arial"/>
                <w:color w:val="auto"/>
                <w:sz w:val="20"/>
                <w:szCs w:val="20"/>
              </w:rPr>
              <w:t xml:space="preserve"> </w:t>
            </w:r>
            <w:r w:rsidRPr="00CB430A">
              <w:rPr>
                <w:rFonts w:ascii="Arial" w:hAnsi="Arial"/>
                <w:color w:val="auto"/>
                <w:sz w:val="20"/>
                <w:szCs w:val="20"/>
              </w:rPr>
              <w:t>[</w:t>
            </w:r>
            <w:r>
              <w:rPr>
                <w:rFonts w:ascii="Arial" w:hAnsi="Arial"/>
                <w:color w:val="auto"/>
                <w:sz w:val="20"/>
                <w:szCs w:val="20"/>
              </w:rPr>
              <w:t>P</w:t>
            </w:r>
            <w:r w:rsidRPr="00CB430A">
              <w:rPr>
                <w:rFonts w:ascii="Arial" w:hAnsi="Arial"/>
                <w:color w:val="auto"/>
                <w:sz w:val="20"/>
                <w:szCs w:val="20"/>
              </w:rPr>
              <w:t>osition, unit]</w:t>
            </w:r>
          </w:p>
        </w:tc>
      </w:tr>
      <w:tr w:rsidR="00850B6D" w:rsidRPr="00CB430A" w14:paraId="4DD19806" w14:textId="77777777" w:rsidTr="007771E4">
        <w:trPr>
          <w:cantSplit/>
          <w:trHeight w:val="454"/>
        </w:trPr>
        <w:tc>
          <w:tcPr>
            <w:tcW w:w="2614" w:type="dxa"/>
            <w:gridSpan w:val="2"/>
            <w:shd w:val="clear" w:color="auto" w:fill="D6CDBF" w:themeFill="accent5" w:themeFillShade="E6"/>
            <w:vAlign w:val="center"/>
          </w:tcPr>
          <w:p w14:paraId="0A174B81" w14:textId="2DFF3561" w:rsidR="00850B6D" w:rsidRPr="00A97500" w:rsidRDefault="00850B6D" w:rsidP="009A5273">
            <w:pPr>
              <w:spacing w:after="0"/>
              <w:rPr>
                <w:rFonts w:ascii="Arial" w:hAnsi="Arial"/>
                <w:b/>
                <w:color w:val="auto"/>
                <w:sz w:val="20"/>
                <w:szCs w:val="20"/>
              </w:rPr>
            </w:pPr>
            <w:r>
              <w:rPr>
                <w:rFonts w:ascii="Arial" w:hAnsi="Arial"/>
                <w:b/>
                <w:color w:val="auto"/>
                <w:sz w:val="20"/>
                <w:szCs w:val="20"/>
              </w:rPr>
              <w:t>Program alignment</w:t>
            </w:r>
          </w:p>
        </w:tc>
        <w:tc>
          <w:tcPr>
            <w:tcW w:w="7842" w:type="dxa"/>
            <w:gridSpan w:val="2"/>
            <w:shd w:val="clear" w:color="auto" w:fill="auto"/>
            <w:vAlign w:val="center"/>
          </w:tcPr>
          <w:p w14:paraId="3AB85CEC" w14:textId="30884716" w:rsidR="00850B6D" w:rsidRPr="00CB430A" w:rsidRDefault="00850B6D" w:rsidP="009A5273">
            <w:pPr>
              <w:spacing w:after="0"/>
              <w:rPr>
                <w:rFonts w:ascii="Arial" w:hAnsi="Arial"/>
                <w:color w:val="auto"/>
                <w:sz w:val="20"/>
                <w:szCs w:val="20"/>
              </w:rPr>
            </w:pPr>
            <w:r>
              <w:rPr>
                <w:rFonts w:ascii="Arial" w:hAnsi="Arial"/>
                <w:color w:val="auto"/>
                <w:sz w:val="20"/>
                <w:szCs w:val="20"/>
              </w:rPr>
              <w:t xml:space="preserve">[Infrastructure Futures / Staff Futures / Student Futures / </w:t>
            </w:r>
            <w:r w:rsidR="00766592">
              <w:rPr>
                <w:rFonts w:ascii="Arial" w:hAnsi="Arial"/>
                <w:color w:val="auto"/>
                <w:sz w:val="20"/>
                <w:szCs w:val="20"/>
              </w:rPr>
              <w:t xml:space="preserve">(Program name) / </w:t>
            </w:r>
            <w:r w:rsidR="00C250B7">
              <w:rPr>
                <w:rFonts w:ascii="Arial" w:hAnsi="Arial"/>
                <w:color w:val="auto"/>
                <w:sz w:val="20"/>
                <w:szCs w:val="20"/>
              </w:rPr>
              <w:t>TBC</w:t>
            </w:r>
            <w:r>
              <w:rPr>
                <w:rFonts w:ascii="Arial" w:hAnsi="Arial"/>
                <w:color w:val="auto"/>
                <w:sz w:val="20"/>
                <w:szCs w:val="20"/>
              </w:rPr>
              <w:t>]</w:t>
            </w:r>
          </w:p>
        </w:tc>
      </w:tr>
      <w:tr w:rsidR="007B5A64" w:rsidRPr="00CB430A" w14:paraId="3CB30BD1" w14:textId="77777777" w:rsidTr="007771E4">
        <w:trPr>
          <w:cantSplit/>
          <w:trHeight w:val="454"/>
        </w:trPr>
        <w:tc>
          <w:tcPr>
            <w:tcW w:w="2614" w:type="dxa"/>
            <w:gridSpan w:val="2"/>
            <w:shd w:val="clear" w:color="auto" w:fill="D6CDBF" w:themeFill="accent5" w:themeFillShade="E6"/>
            <w:vAlign w:val="center"/>
          </w:tcPr>
          <w:p w14:paraId="7A7FB21C" w14:textId="2BC83286" w:rsidR="007B5A64" w:rsidRDefault="007B5A64" w:rsidP="009A5273">
            <w:pPr>
              <w:spacing w:after="0"/>
              <w:rPr>
                <w:rFonts w:ascii="Arial" w:hAnsi="Arial"/>
                <w:b/>
                <w:color w:val="auto"/>
                <w:sz w:val="20"/>
                <w:szCs w:val="20"/>
              </w:rPr>
            </w:pPr>
            <w:r>
              <w:rPr>
                <w:rFonts w:ascii="Arial" w:hAnsi="Arial"/>
                <w:b/>
                <w:color w:val="auto"/>
                <w:sz w:val="20"/>
                <w:szCs w:val="20"/>
              </w:rPr>
              <w:t>Primary Focus</w:t>
            </w:r>
          </w:p>
        </w:tc>
        <w:tc>
          <w:tcPr>
            <w:tcW w:w="7842" w:type="dxa"/>
            <w:gridSpan w:val="2"/>
            <w:shd w:val="clear" w:color="auto" w:fill="auto"/>
            <w:vAlign w:val="center"/>
          </w:tcPr>
          <w:p w14:paraId="0FE0C35A" w14:textId="218758F1" w:rsidR="007B5A64" w:rsidRDefault="007B5A64" w:rsidP="009A5273">
            <w:pPr>
              <w:spacing w:after="0"/>
              <w:rPr>
                <w:rFonts w:ascii="Arial" w:hAnsi="Arial"/>
                <w:color w:val="auto"/>
                <w:sz w:val="20"/>
                <w:szCs w:val="20"/>
              </w:rPr>
            </w:pPr>
            <w:r w:rsidRPr="007B5A64">
              <w:rPr>
                <w:rFonts w:ascii="Arial" w:hAnsi="Arial"/>
                <w:color w:val="auto"/>
                <w:sz w:val="20"/>
                <w:szCs w:val="20"/>
              </w:rPr>
              <w:t>[Develop new / Improve existing / Replace end-of-life / Compliance]</w:t>
            </w:r>
          </w:p>
        </w:tc>
      </w:tr>
      <w:tr w:rsidR="007B5A64" w:rsidRPr="00CB430A" w14:paraId="4BED2F50" w14:textId="77777777" w:rsidTr="007771E4">
        <w:trPr>
          <w:cantSplit/>
          <w:trHeight w:val="454"/>
        </w:trPr>
        <w:tc>
          <w:tcPr>
            <w:tcW w:w="10456" w:type="dxa"/>
            <w:gridSpan w:val="4"/>
            <w:shd w:val="clear" w:color="auto" w:fill="D6CDBF" w:themeFill="accent5" w:themeFillShade="E6"/>
            <w:vAlign w:val="center"/>
          </w:tcPr>
          <w:p w14:paraId="2E88A9F7" w14:textId="091E1C5B" w:rsidR="007B5A64" w:rsidRDefault="007B5A64" w:rsidP="009A5273">
            <w:pPr>
              <w:spacing w:after="0"/>
              <w:rPr>
                <w:rFonts w:ascii="Arial" w:hAnsi="Arial"/>
                <w:b/>
                <w:color w:val="auto"/>
                <w:sz w:val="20"/>
                <w:szCs w:val="20"/>
              </w:rPr>
            </w:pPr>
            <w:r>
              <w:rPr>
                <w:rFonts w:ascii="Arial" w:hAnsi="Arial"/>
                <w:b/>
                <w:color w:val="auto"/>
                <w:sz w:val="20"/>
                <w:szCs w:val="20"/>
              </w:rPr>
              <w:t>Business opportunity or need</w:t>
            </w:r>
            <w:r w:rsidR="00F700AD">
              <w:rPr>
                <w:rFonts w:ascii="Arial" w:hAnsi="Arial"/>
                <w:b/>
                <w:color w:val="auto"/>
                <w:sz w:val="20"/>
                <w:szCs w:val="20"/>
              </w:rPr>
              <w:t xml:space="preserve"> (summarised)</w:t>
            </w:r>
          </w:p>
        </w:tc>
      </w:tr>
      <w:tr w:rsidR="007B5A64" w:rsidRPr="00CB430A" w14:paraId="776393A9" w14:textId="77777777" w:rsidTr="007771E4">
        <w:trPr>
          <w:cantSplit/>
          <w:trHeight w:val="454"/>
        </w:trPr>
        <w:tc>
          <w:tcPr>
            <w:tcW w:w="10456" w:type="dxa"/>
            <w:gridSpan w:val="4"/>
            <w:shd w:val="clear" w:color="auto" w:fill="auto"/>
            <w:vAlign w:val="center"/>
          </w:tcPr>
          <w:p w14:paraId="096465CB" w14:textId="639B9B4A" w:rsidR="00282406" w:rsidRPr="005A7B36" w:rsidRDefault="00282406" w:rsidP="009A5273">
            <w:pPr>
              <w:pStyle w:val="ACUBodyArial"/>
            </w:pPr>
          </w:p>
          <w:p w14:paraId="2CD80C7B" w14:textId="5155FB64" w:rsidR="007B5A64" w:rsidRPr="007B5A64" w:rsidRDefault="00282406" w:rsidP="00B51049">
            <w:pPr>
              <w:pStyle w:val="ACUBodyArial"/>
              <w:rPr>
                <w:bCs/>
                <w:color w:val="auto"/>
                <w:szCs w:val="20"/>
              </w:rPr>
            </w:pPr>
            <w:r w:rsidRPr="009A5273">
              <w:rPr>
                <w:color w:val="0070C0"/>
                <w:sz w:val="16"/>
              </w:rPr>
              <w:t>&lt;In a paragraph</w:t>
            </w:r>
            <w:r w:rsidR="00B51049">
              <w:rPr>
                <w:color w:val="0070C0"/>
                <w:sz w:val="16"/>
              </w:rPr>
              <w:t xml:space="preserve"> or two</w:t>
            </w:r>
            <w:r w:rsidRPr="009A5273">
              <w:rPr>
                <w:color w:val="0070C0"/>
                <w:sz w:val="16"/>
              </w:rPr>
              <w:t>, summarise what is the opportunity or need that has emerged and addressing it will help ACU progress towards its goals. What would the opportunity bring or what is “the pain” and how does it impact the services provided or the internal operations? Are you seeking an improvement to or replacement of a current system / process / facility or proposing to create something new</w:t>
            </w:r>
            <w:r w:rsidR="00B51049">
              <w:rPr>
                <w:color w:val="0070C0"/>
                <w:sz w:val="16"/>
              </w:rPr>
              <w:t>?</w:t>
            </w:r>
            <w:r w:rsidRPr="009A5273">
              <w:rPr>
                <w:color w:val="0070C0"/>
                <w:sz w:val="16"/>
                <w:szCs w:val="16"/>
              </w:rPr>
              <w:t>&gt;</w:t>
            </w:r>
          </w:p>
        </w:tc>
      </w:tr>
      <w:tr w:rsidR="003023FC" w:rsidRPr="00CB430A" w14:paraId="093082E9" w14:textId="77777777" w:rsidTr="007771E4">
        <w:trPr>
          <w:cantSplit/>
          <w:trHeight w:val="454"/>
        </w:trPr>
        <w:tc>
          <w:tcPr>
            <w:tcW w:w="7842" w:type="dxa"/>
            <w:gridSpan w:val="3"/>
            <w:shd w:val="clear" w:color="auto" w:fill="D6CDBF" w:themeFill="accent5" w:themeFillShade="E6"/>
            <w:vAlign w:val="center"/>
          </w:tcPr>
          <w:p w14:paraId="370E7DC9" w14:textId="0DA25FA2" w:rsidR="003023FC" w:rsidRPr="00A97500" w:rsidRDefault="003023FC" w:rsidP="009A5273">
            <w:pPr>
              <w:spacing w:after="0"/>
              <w:rPr>
                <w:rFonts w:ascii="Arial" w:hAnsi="Arial"/>
                <w:b/>
                <w:color w:val="auto"/>
                <w:sz w:val="20"/>
                <w:szCs w:val="20"/>
              </w:rPr>
            </w:pPr>
            <w:r>
              <w:rPr>
                <w:rFonts w:ascii="Arial" w:hAnsi="Arial"/>
                <w:b/>
                <w:color w:val="auto"/>
                <w:sz w:val="20"/>
                <w:szCs w:val="20"/>
              </w:rPr>
              <w:t>Outcome</w:t>
            </w:r>
          </w:p>
        </w:tc>
        <w:tc>
          <w:tcPr>
            <w:tcW w:w="2614" w:type="dxa"/>
            <w:shd w:val="clear" w:color="auto" w:fill="D6CDBF" w:themeFill="accent5" w:themeFillShade="E6"/>
            <w:vAlign w:val="center"/>
          </w:tcPr>
          <w:p w14:paraId="41FC5AB4" w14:textId="6C00E11C" w:rsidR="003023FC" w:rsidRPr="00A97500" w:rsidRDefault="003023FC" w:rsidP="009A5273">
            <w:pPr>
              <w:spacing w:after="0"/>
              <w:rPr>
                <w:rFonts w:ascii="Arial" w:hAnsi="Arial"/>
                <w:b/>
                <w:color w:val="auto"/>
                <w:sz w:val="20"/>
                <w:szCs w:val="20"/>
              </w:rPr>
            </w:pPr>
            <w:r>
              <w:rPr>
                <w:rFonts w:ascii="Arial" w:hAnsi="Arial"/>
                <w:b/>
                <w:color w:val="auto"/>
                <w:sz w:val="20"/>
                <w:szCs w:val="20"/>
              </w:rPr>
              <w:t>Benefit class</w:t>
            </w:r>
          </w:p>
        </w:tc>
      </w:tr>
      <w:tr w:rsidR="003023FC" w:rsidRPr="00CB430A" w14:paraId="3B3F25B1" w14:textId="77777777" w:rsidTr="007771E4">
        <w:trPr>
          <w:cantSplit/>
          <w:trHeight w:val="454"/>
        </w:trPr>
        <w:tc>
          <w:tcPr>
            <w:tcW w:w="7842" w:type="dxa"/>
            <w:gridSpan w:val="3"/>
            <w:shd w:val="clear" w:color="auto" w:fill="auto"/>
            <w:vAlign w:val="center"/>
          </w:tcPr>
          <w:p w14:paraId="4FCDFBDE" w14:textId="3F22C478" w:rsidR="00282406" w:rsidRPr="007B5A64" w:rsidRDefault="00282406" w:rsidP="009A5273">
            <w:pPr>
              <w:pStyle w:val="ACUBodyArial"/>
            </w:pPr>
          </w:p>
          <w:p w14:paraId="65FD68CE" w14:textId="352A8909" w:rsidR="003023FC" w:rsidRPr="003023FC" w:rsidRDefault="00282406" w:rsidP="009A5273">
            <w:pPr>
              <w:spacing w:after="0"/>
              <w:rPr>
                <w:rFonts w:ascii="Arial" w:hAnsi="Arial"/>
                <w:color w:val="auto"/>
                <w:sz w:val="20"/>
                <w:szCs w:val="20"/>
              </w:rPr>
            </w:pPr>
            <w:r w:rsidRPr="007B5A64">
              <w:rPr>
                <w:rFonts w:ascii="Arial" w:hAnsi="Arial" w:cs="Arial"/>
                <w:color w:val="0070C0"/>
                <w:sz w:val="16"/>
                <w:szCs w:val="16"/>
              </w:rPr>
              <w:t>&lt;</w:t>
            </w:r>
            <w:r>
              <w:rPr>
                <w:rFonts w:ascii="Arial" w:hAnsi="Arial" w:cs="Arial"/>
                <w:color w:val="0070C0"/>
                <w:sz w:val="16"/>
                <w:szCs w:val="16"/>
              </w:rPr>
              <w:t>Outcome as specified in the Benefit Map.</w:t>
            </w:r>
            <w:r w:rsidRPr="007B5A64">
              <w:rPr>
                <w:rFonts w:ascii="Arial" w:hAnsi="Arial" w:cs="Arial"/>
                <w:color w:val="0070C0"/>
                <w:sz w:val="16"/>
                <w:szCs w:val="16"/>
              </w:rPr>
              <w:t>&gt;</w:t>
            </w:r>
          </w:p>
        </w:tc>
        <w:tc>
          <w:tcPr>
            <w:tcW w:w="2614" w:type="dxa"/>
            <w:shd w:val="clear" w:color="auto" w:fill="auto"/>
            <w:vAlign w:val="center"/>
          </w:tcPr>
          <w:p w14:paraId="45AA8F10" w14:textId="42E26948" w:rsidR="003023FC" w:rsidRPr="003023FC" w:rsidRDefault="003023FC" w:rsidP="009A5273">
            <w:pPr>
              <w:spacing w:after="0"/>
              <w:rPr>
                <w:rFonts w:ascii="Arial" w:hAnsi="Arial"/>
                <w:color w:val="auto"/>
                <w:sz w:val="20"/>
                <w:szCs w:val="20"/>
              </w:rPr>
            </w:pPr>
          </w:p>
        </w:tc>
      </w:tr>
      <w:tr w:rsidR="00850B6D" w:rsidRPr="00CB430A" w14:paraId="2D4645F4" w14:textId="77777777" w:rsidTr="007771E4">
        <w:trPr>
          <w:cantSplit/>
          <w:trHeight w:val="454"/>
        </w:trPr>
        <w:tc>
          <w:tcPr>
            <w:tcW w:w="7842" w:type="dxa"/>
            <w:gridSpan w:val="3"/>
            <w:shd w:val="clear" w:color="auto" w:fill="D6CDBF" w:themeFill="accent5" w:themeFillShade="E6"/>
            <w:vAlign w:val="center"/>
          </w:tcPr>
          <w:p w14:paraId="0012D47A" w14:textId="38068CEB" w:rsidR="00850B6D" w:rsidRPr="00A97500" w:rsidRDefault="007B5A64" w:rsidP="009A5273">
            <w:pPr>
              <w:spacing w:after="0"/>
              <w:rPr>
                <w:rFonts w:ascii="Arial" w:hAnsi="Arial"/>
                <w:b/>
                <w:color w:val="auto"/>
                <w:sz w:val="20"/>
                <w:szCs w:val="20"/>
              </w:rPr>
            </w:pPr>
            <w:r>
              <w:rPr>
                <w:rFonts w:ascii="Arial" w:hAnsi="Arial"/>
                <w:b/>
                <w:color w:val="auto"/>
                <w:sz w:val="20"/>
                <w:szCs w:val="20"/>
              </w:rPr>
              <w:t>O</w:t>
            </w:r>
            <w:r w:rsidR="003023FC">
              <w:rPr>
                <w:rFonts w:ascii="Arial" w:hAnsi="Arial"/>
                <w:b/>
                <w:color w:val="auto"/>
                <w:sz w:val="20"/>
                <w:szCs w:val="20"/>
              </w:rPr>
              <w:t>utput</w:t>
            </w:r>
            <w:r w:rsidR="009C1A15">
              <w:rPr>
                <w:rFonts w:ascii="Arial" w:hAnsi="Arial"/>
                <w:b/>
                <w:color w:val="auto"/>
                <w:sz w:val="20"/>
                <w:szCs w:val="20"/>
              </w:rPr>
              <w:t>s</w:t>
            </w:r>
          </w:p>
        </w:tc>
        <w:tc>
          <w:tcPr>
            <w:tcW w:w="2614" w:type="dxa"/>
            <w:shd w:val="clear" w:color="auto" w:fill="D6CDBF" w:themeFill="accent5" w:themeFillShade="E6"/>
            <w:vAlign w:val="center"/>
          </w:tcPr>
          <w:p w14:paraId="6D6DEDBC" w14:textId="1CA2BABB" w:rsidR="00850B6D" w:rsidRPr="00A97500" w:rsidRDefault="00850B6D" w:rsidP="009A5273">
            <w:pPr>
              <w:spacing w:after="0"/>
              <w:rPr>
                <w:rFonts w:ascii="Arial" w:hAnsi="Arial"/>
                <w:b/>
                <w:color w:val="auto"/>
                <w:sz w:val="20"/>
                <w:szCs w:val="20"/>
              </w:rPr>
            </w:pPr>
            <w:r w:rsidRPr="00A97500">
              <w:rPr>
                <w:rFonts w:ascii="Arial" w:hAnsi="Arial"/>
                <w:b/>
                <w:color w:val="auto"/>
                <w:sz w:val="20"/>
                <w:szCs w:val="20"/>
              </w:rPr>
              <w:t>Benefit class</w:t>
            </w:r>
          </w:p>
        </w:tc>
      </w:tr>
      <w:tr w:rsidR="00850B6D" w:rsidRPr="00CB430A" w14:paraId="5AC1DAE7" w14:textId="77777777" w:rsidTr="007771E4">
        <w:trPr>
          <w:cantSplit/>
          <w:trHeight w:val="454"/>
        </w:trPr>
        <w:tc>
          <w:tcPr>
            <w:tcW w:w="7842" w:type="dxa"/>
            <w:gridSpan w:val="3"/>
            <w:shd w:val="clear" w:color="auto" w:fill="auto"/>
            <w:vAlign w:val="center"/>
          </w:tcPr>
          <w:p w14:paraId="2C4CB33B" w14:textId="77777777" w:rsidR="000146A5" w:rsidRPr="009F4E02" w:rsidRDefault="000146A5" w:rsidP="009A5273">
            <w:pPr>
              <w:pStyle w:val="ACUBodyArial"/>
            </w:pPr>
          </w:p>
          <w:p w14:paraId="4E3EF25B" w14:textId="0411B96B" w:rsidR="00850B6D" w:rsidRPr="009F4E02" w:rsidRDefault="000146A5" w:rsidP="009A5273">
            <w:pPr>
              <w:spacing w:after="0"/>
              <w:rPr>
                <w:rFonts w:ascii="Arial" w:hAnsi="Arial"/>
                <w:color w:val="auto"/>
                <w:sz w:val="20"/>
                <w:szCs w:val="20"/>
              </w:rPr>
            </w:pPr>
            <w:r w:rsidRPr="009F4E02">
              <w:rPr>
                <w:rFonts w:ascii="Arial" w:hAnsi="Arial" w:cs="Arial"/>
                <w:color w:val="0070C0"/>
                <w:sz w:val="16"/>
                <w:szCs w:val="16"/>
              </w:rPr>
              <w:t>&lt;Output as specified in the Benefit Map. Each output on its own line (add more lines below, if needed).&gt;</w:t>
            </w:r>
          </w:p>
        </w:tc>
        <w:tc>
          <w:tcPr>
            <w:tcW w:w="2614" w:type="dxa"/>
            <w:shd w:val="clear" w:color="auto" w:fill="auto"/>
            <w:vAlign w:val="center"/>
          </w:tcPr>
          <w:p w14:paraId="5FE4774E" w14:textId="77777777" w:rsidR="00850B6D" w:rsidRPr="009F4E02" w:rsidRDefault="00850B6D" w:rsidP="009A5273">
            <w:pPr>
              <w:spacing w:after="0"/>
              <w:rPr>
                <w:rFonts w:ascii="Arial" w:hAnsi="Arial"/>
                <w:color w:val="FFFFFF" w:themeColor="background1"/>
                <w:sz w:val="20"/>
                <w:szCs w:val="20"/>
              </w:rPr>
            </w:pPr>
          </w:p>
        </w:tc>
      </w:tr>
      <w:tr w:rsidR="00850B6D" w:rsidRPr="00CB430A" w14:paraId="03A04843" w14:textId="77777777" w:rsidTr="007771E4">
        <w:trPr>
          <w:cantSplit/>
          <w:trHeight w:val="454"/>
        </w:trPr>
        <w:tc>
          <w:tcPr>
            <w:tcW w:w="7842" w:type="dxa"/>
            <w:gridSpan w:val="3"/>
            <w:shd w:val="clear" w:color="auto" w:fill="auto"/>
            <w:vAlign w:val="center"/>
          </w:tcPr>
          <w:p w14:paraId="26EF4CD3" w14:textId="2F2B880E" w:rsidR="009F4E02" w:rsidRPr="009F4E02" w:rsidRDefault="009F4E02" w:rsidP="009F4E02">
            <w:pPr>
              <w:spacing w:after="0"/>
              <w:rPr>
                <w:rFonts w:ascii="Arial" w:hAnsi="Arial"/>
                <w:color w:val="auto"/>
                <w:sz w:val="20"/>
                <w:szCs w:val="20"/>
              </w:rPr>
            </w:pPr>
          </w:p>
        </w:tc>
        <w:tc>
          <w:tcPr>
            <w:tcW w:w="2614" w:type="dxa"/>
            <w:shd w:val="clear" w:color="auto" w:fill="auto"/>
            <w:vAlign w:val="center"/>
          </w:tcPr>
          <w:p w14:paraId="45630AC0" w14:textId="77777777" w:rsidR="00850B6D" w:rsidRPr="009F4E02" w:rsidRDefault="00850B6D" w:rsidP="009A5273">
            <w:pPr>
              <w:spacing w:after="0"/>
              <w:rPr>
                <w:rFonts w:ascii="Arial" w:hAnsi="Arial"/>
                <w:color w:val="FFFFFF" w:themeColor="background1"/>
                <w:sz w:val="20"/>
                <w:szCs w:val="20"/>
              </w:rPr>
            </w:pPr>
          </w:p>
        </w:tc>
      </w:tr>
      <w:tr w:rsidR="00850B6D" w:rsidRPr="00CB430A" w14:paraId="68A25E75" w14:textId="77777777" w:rsidTr="007771E4">
        <w:trPr>
          <w:cantSplit/>
          <w:trHeight w:val="454"/>
        </w:trPr>
        <w:tc>
          <w:tcPr>
            <w:tcW w:w="7842" w:type="dxa"/>
            <w:gridSpan w:val="3"/>
            <w:shd w:val="clear" w:color="auto" w:fill="auto"/>
            <w:vAlign w:val="center"/>
          </w:tcPr>
          <w:p w14:paraId="79F4D4EF" w14:textId="77777777" w:rsidR="00850B6D" w:rsidRPr="009F4E02" w:rsidRDefault="00850B6D" w:rsidP="009A5273">
            <w:pPr>
              <w:spacing w:after="0"/>
              <w:rPr>
                <w:rFonts w:ascii="Arial" w:hAnsi="Arial"/>
                <w:color w:val="auto"/>
                <w:sz w:val="20"/>
                <w:szCs w:val="20"/>
              </w:rPr>
            </w:pPr>
          </w:p>
        </w:tc>
        <w:tc>
          <w:tcPr>
            <w:tcW w:w="2614" w:type="dxa"/>
            <w:shd w:val="clear" w:color="auto" w:fill="auto"/>
            <w:vAlign w:val="center"/>
          </w:tcPr>
          <w:p w14:paraId="4099D58D" w14:textId="77777777" w:rsidR="00850B6D" w:rsidRPr="009F4E02" w:rsidRDefault="00850B6D" w:rsidP="009A5273">
            <w:pPr>
              <w:spacing w:after="0"/>
              <w:rPr>
                <w:rFonts w:ascii="Arial" w:hAnsi="Arial"/>
                <w:color w:val="FFFFFF" w:themeColor="background1"/>
                <w:sz w:val="20"/>
                <w:szCs w:val="20"/>
              </w:rPr>
            </w:pPr>
          </w:p>
        </w:tc>
      </w:tr>
      <w:tr w:rsidR="007B5A64" w:rsidRPr="00CB430A" w14:paraId="456FC6C8" w14:textId="77777777" w:rsidTr="007771E4">
        <w:trPr>
          <w:cantSplit/>
          <w:trHeight w:val="454"/>
        </w:trPr>
        <w:tc>
          <w:tcPr>
            <w:tcW w:w="10456" w:type="dxa"/>
            <w:gridSpan w:val="4"/>
            <w:shd w:val="clear" w:color="auto" w:fill="D6CDBF" w:themeFill="accent5" w:themeFillShade="E6"/>
            <w:vAlign w:val="center"/>
          </w:tcPr>
          <w:p w14:paraId="3AC22770" w14:textId="71D65445" w:rsidR="007B5A64" w:rsidRPr="007B5A64" w:rsidRDefault="007B5A64" w:rsidP="009A5273">
            <w:pPr>
              <w:spacing w:after="0"/>
              <w:rPr>
                <w:rFonts w:ascii="Arial" w:hAnsi="Arial"/>
                <w:color w:val="auto"/>
                <w:sz w:val="20"/>
                <w:szCs w:val="20"/>
              </w:rPr>
            </w:pPr>
            <w:r w:rsidRPr="007B5A64">
              <w:rPr>
                <w:rFonts w:ascii="Arial" w:hAnsi="Arial"/>
                <w:b/>
                <w:bCs/>
                <w:color w:val="auto"/>
                <w:sz w:val="20"/>
                <w:szCs w:val="20"/>
              </w:rPr>
              <w:t>Key stakeholders</w:t>
            </w:r>
          </w:p>
        </w:tc>
      </w:tr>
      <w:tr w:rsidR="007B5A64" w:rsidRPr="00CB430A" w14:paraId="7C261AD0" w14:textId="77777777" w:rsidTr="007771E4">
        <w:trPr>
          <w:cantSplit/>
          <w:trHeight w:val="454"/>
        </w:trPr>
        <w:tc>
          <w:tcPr>
            <w:tcW w:w="2547" w:type="dxa"/>
            <w:shd w:val="clear" w:color="auto" w:fill="auto"/>
            <w:vAlign w:val="center"/>
          </w:tcPr>
          <w:p w14:paraId="280AF095" w14:textId="589E4357" w:rsidR="007B5A64" w:rsidRPr="007B5A64" w:rsidRDefault="007B5A64" w:rsidP="009A5273">
            <w:pPr>
              <w:spacing w:after="0"/>
              <w:rPr>
                <w:rFonts w:ascii="Arial" w:hAnsi="Arial" w:cs="Arial"/>
                <w:color w:val="auto"/>
                <w:sz w:val="20"/>
                <w:szCs w:val="20"/>
              </w:rPr>
            </w:pPr>
            <w:r w:rsidRPr="007B5A64">
              <w:rPr>
                <w:rFonts w:ascii="Arial" w:hAnsi="Arial" w:cs="Arial"/>
                <w:sz w:val="20"/>
                <w:szCs w:val="20"/>
              </w:rPr>
              <w:t>Service or process owner</w:t>
            </w:r>
          </w:p>
        </w:tc>
        <w:tc>
          <w:tcPr>
            <w:tcW w:w="7909" w:type="dxa"/>
            <w:gridSpan w:val="3"/>
            <w:shd w:val="clear" w:color="auto" w:fill="auto"/>
            <w:vAlign w:val="center"/>
          </w:tcPr>
          <w:p w14:paraId="4A8A375F" w14:textId="03B2DE2A" w:rsidR="007B5A64" w:rsidRPr="007B5A64" w:rsidRDefault="007B5A64" w:rsidP="009A5273">
            <w:pPr>
              <w:pStyle w:val="ACUBodyArial"/>
            </w:pPr>
          </w:p>
          <w:p w14:paraId="273D77B5" w14:textId="337B1E64" w:rsidR="007B5A64" w:rsidRPr="007B5A64" w:rsidRDefault="007B5A64" w:rsidP="009A5273">
            <w:pPr>
              <w:spacing w:after="0"/>
              <w:rPr>
                <w:rFonts w:ascii="Arial" w:hAnsi="Arial" w:cs="Arial"/>
                <w:color w:val="auto"/>
                <w:sz w:val="20"/>
                <w:szCs w:val="20"/>
              </w:rPr>
            </w:pPr>
            <w:r w:rsidRPr="007B5A64">
              <w:rPr>
                <w:rFonts w:ascii="Arial" w:hAnsi="Arial" w:cs="Arial"/>
                <w:color w:val="0070C0"/>
                <w:sz w:val="16"/>
                <w:szCs w:val="16"/>
              </w:rPr>
              <w:t>&lt;Who is the owner of the related services or processes?&gt;</w:t>
            </w:r>
          </w:p>
        </w:tc>
      </w:tr>
      <w:tr w:rsidR="007B5A64" w:rsidRPr="00CB430A" w14:paraId="6052491A" w14:textId="77777777" w:rsidTr="007771E4">
        <w:trPr>
          <w:cantSplit/>
          <w:trHeight w:val="454"/>
        </w:trPr>
        <w:tc>
          <w:tcPr>
            <w:tcW w:w="2547" w:type="dxa"/>
            <w:shd w:val="clear" w:color="auto" w:fill="auto"/>
            <w:vAlign w:val="center"/>
          </w:tcPr>
          <w:p w14:paraId="078FFB88" w14:textId="1549A4DE" w:rsidR="007B5A64" w:rsidRPr="007B5A64" w:rsidRDefault="007B5A64" w:rsidP="009A5273">
            <w:pPr>
              <w:spacing w:after="0"/>
              <w:rPr>
                <w:rFonts w:ascii="Arial" w:hAnsi="Arial" w:cs="Arial"/>
                <w:color w:val="auto"/>
                <w:sz w:val="20"/>
                <w:szCs w:val="20"/>
              </w:rPr>
            </w:pPr>
            <w:r w:rsidRPr="007B5A64">
              <w:rPr>
                <w:rFonts w:ascii="Arial" w:hAnsi="Arial" w:cs="Arial"/>
                <w:sz w:val="20"/>
                <w:szCs w:val="20"/>
              </w:rPr>
              <w:t>Delivery Lead</w:t>
            </w:r>
          </w:p>
        </w:tc>
        <w:tc>
          <w:tcPr>
            <w:tcW w:w="7909" w:type="dxa"/>
            <w:gridSpan w:val="3"/>
            <w:shd w:val="clear" w:color="auto" w:fill="auto"/>
            <w:vAlign w:val="center"/>
          </w:tcPr>
          <w:p w14:paraId="45469783" w14:textId="77777777" w:rsidR="007B5A64" w:rsidRPr="007B5A64" w:rsidRDefault="007B5A64" w:rsidP="009A5273">
            <w:pPr>
              <w:pStyle w:val="ACUBodyArial"/>
            </w:pPr>
          </w:p>
          <w:p w14:paraId="39B14289" w14:textId="402F65A4" w:rsidR="007B5A64" w:rsidRPr="007B5A64" w:rsidRDefault="007B5A64" w:rsidP="009A5273">
            <w:pPr>
              <w:spacing w:after="0"/>
              <w:rPr>
                <w:rFonts w:ascii="Arial" w:hAnsi="Arial" w:cs="Arial"/>
                <w:color w:val="auto"/>
                <w:sz w:val="20"/>
                <w:szCs w:val="20"/>
              </w:rPr>
            </w:pPr>
            <w:r w:rsidRPr="007B5A64">
              <w:rPr>
                <w:rFonts w:ascii="Arial" w:hAnsi="Arial" w:cs="Arial"/>
                <w:color w:val="0070C0"/>
                <w:sz w:val="16"/>
                <w:szCs w:val="16"/>
              </w:rPr>
              <w:t>&lt;Which unit / directorate will lead the delivery if this proposal is turned into a project?&gt;</w:t>
            </w:r>
          </w:p>
        </w:tc>
      </w:tr>
      <w:tr w:rsidR="007B5A64" w:rsidRPr="00CB430A" w14:paraId="0A3EC68A" w14:textId="77777777" w:rsidTr="007771E4">
        <w:trPr>
          <w:cantSplit/>
          <w:trHeight w:val="454"/>
        </w:trPr>
        <w:tc>
          <w:tcPr>
            <w:tcW w:w="2547" w:type="dxa"/>
            <w:shd w:val="clear" w:color="auto" w:fill="auto"/>
            <w:vAlign w:val="center"/>
          </w:tcPr>
          <w:p w14:paraId="324D8391" w14:textId="755B1160" w:rsidR="007B5A64" w:rsidRPr="007B5A64" w:rsidRDefault="007B5A64" w:rsidP="009A5273">
            <w:pPr>
              <w:spacing w:after="0"/>
              <w:rPr>
                <w:rFonts w:ascii="Arial" w:hAnsi="Arial" w:cs="Arial"/>
                <w:color w:val="auto"/>
                <w:sz w:val="20"/>
                <w:szCs w:val="20"/>
              </w:rPr>
            </w:pPr>
            <w:r w:rsidRPr="007B5A64">
              <w:rPr>
                <w:rFonts w:ascii="Arial" w:hAnsi="Arial" w:cs="Arial"/>
                <w:sz w:val="20"/>
                <w:szCs w:val="20"/>
              </w:rPr>
              <w:t>SME expertise</w:t>
            </w:r>
          </w:p>
        </w:tc>
        <w:tc>
          <w:tcPr>
            <w:tcW w:w="7909" w:type="dxa"/>
            <w:gridSpan w:val="3"/>
            <w:shd w:val="clear" w:color="auto" w:fill="auto"/>
            <w:vAlign w:val="center"/>
          </w:tcPr>
          <w:p w14:paraId="41B6970C" w14:textId="77777777" w:rsidR="007B5A64" w:rsidRPr="007B5A64" w:rsidRDefault="007B5A64" w:rsidP="009A5273">
            <w:pPr>
              <w:pStyle w:val="ACUBodyArial"/>
            </w:pPr>
          </w:p>
          <w:p w14:paraId="62BD10EA" w14:textId="14CD74EA" w:rsidR="007B5A64" w:rsidRPr="007B5A64" w:rsidRDefault="007B5A64" w:rsidP="009A5273">
            <w:pPr>
              <w:spacing w:after="0"/>
              <w:rPr>
                <w:rFonts w:ascii="Arial" w:hAnsi="Arial" w:cs="Arial"/>
                <w:color w:val="auto"/>
                <w:sz w:val="20"/>
                <w:szCs w:val="20"/>
              </w:rPr>
            </w:pPr>
            <w:r w:rsidRPr="007B5A64">
              <w:rPr>
                <w:rFonts w:ascii="Arial" w:hAnsi="Arial" w:cs="Arial"/>
                <w:color w:val="0070C0"/>
                <w:sz w:val="16"/>
                <w:szCs w:val="16"/>
              </w:rPr>
              <w:t>&lt;Who will need to provide the business context and subject matter expertise?&gt;</w:t>
            </w:r>
          </w:p>
        </w:tc>
      </w:tr>
      <w:tr w:rsidR="007B5A64" w:rsidRPr="00CB430A" w14:paraId="2175114E" w14:textId="77777777" w:rsidTr="007771E4">
        <w:trPr>
          <w:cantSplit/>
          <w:trHeight w:val="454"/>
        </w:trPr>
        <w:tc>
          <w:tcPr>
            <w:tcW w:w="2547" w:type="dxa"/>
            <w:shd w:val="clear" w:color="auto" w:fill="auto"/>
            <w:vAlign w:val="center"/>
          </w:tcPr>
          <w:p w14:paraId="3ABC4978" w14:textId="290AE869" w:rsidR="007B5A64" w:rsidRPr="007B5A64" w:rsidRDefault="007B5A64" w:rsidP="009A5273">
            <w:pPr>
              <w:spacing w:after="0"/>
              <w:rPr>
                <w:rFonts w:ascii="Arial" w:hAnsi="Arial" w:cs="Arial"/>
                <w:color w:val="auto"/>
                <w:sz w:val="20"/>
                <w:szCs w:val="20"/>
              </w:rPr>
            </w:pPr>
            <w:r w:rsidRPr="007B5A64">
              <w:rPr>
                <w:rFonts w:ascii="Arial" w:hAnsi="Arial" w:cs="Arial"/>
                <w:sz w:val="20"/>
                <w:szCs w:val="20"/>
              </w:rPr>
              <w:t>Delivery partners</w:t>
            </w:r>
          </w:p>
        </w:tc>
        <w:tc>
          <w:tcPr>
            <w:tcW w:w="7909" w:type="dxa"/>
            <w:gridSpan w:val="3"/>
            <w:shd w:val="clear" w:color="auto" w:fill="auto"/>
            <w:vAlign w:val="center"/>
          </w:tcPr>
          <w:p w14:paraId="2282CEDA" w14:textId="77777777" w:rsidR="007B5A64" w:rsidRPr="007B5A64" w:rsidRDefault="007B5A64" w:rsidP="009A5273">
            <w:pPr>
              <w:pStyle w:val="ACUBodyArial"/>
            </w:pPr>
          </w:p>
          <w:p w14:paraId="645B666B" w14:textId="0F463859" w:rsidR="007B5A64" w:rsidRPr="007B5A64" w:rsidRDefault="007B5A64" w:rsidP="009A5273">
            <w:pPr>
              <w:spacing w:after="0"/>
              <w:rPr>
                <w:rFonts w:ascii="Arial" w:hAnsi="Arial" w:cs="Arial"/>
                <w:color w:val="auto"/>
                <w:sz w:val="20"/>
                <w:szCs w:val="20"/>
              </w:rPr>
            </w:pPr>
            <w:r w:rsidRPr="007B5A64">
              <w:rPr>
                <w:rFonts w:ascii="Arial" w:hAnsi="Arial" w:cs="Arial"/>
                <w:color w:val="0070C0"/>
                <w:sz w:val="16"/>
                <w:szCs w:val="16"/>
              </w:rPr>
              <w:t>&lt;Who needs to contribute to the delivery? Other units, directorates, external suppliers?&gt;</w:t>
            </w:r>
          </w:p>
        </w:tc>
      </w:tr>
      <w:tr w:rsidR="007B5A64" w:rsidRPr="00CB430A" w14:paraId="0A522C8E" w14:textId="77777777" w:rsidTr="007771E4">
        <w:trPr>
          <w:cantSplit/>
          <w:trHeight w:val="454"/>
        </w:trPr>
        <w:tc>
          <w:tcPr>
            <w:tcW w:w="10456" w:type="dxa"/>
            <w:gridSpan w:val="4"/>
            <w:shd w:val="clear" w:color="auto" w:fill="D6CDBF" w:themeFill="accent5" w:themeFillShade="E6"/>
            <w:vAlign w:val="center"/>
          </w:tcPr>
          <w:p w14:paraId="1234B00A" w14:textId="392A6072" w:rsidR="007B5A64" w:rsidRPr="007B5A64" w:rsidRDefault="007B5A64" w:rsidP="009A5273">
            <w:pPr>
              <w:spacing w:after="0"/>
              <w:rPr>
                <w:rFonts w:ascii="Arial" w:hAnsi="Arial"/>
                <w:b/>
                <w:bCs/>
                <w:color w:val="auto"/>
                <w:sz w:val="20"/>
                <w:szCs w:val="20"/>
              </w:rPr>
            </w:pPr>
            <w:r w:rsidRPr="007B5A64">
              <w:rPr>
                <w:rFonts w:ascii="Arial" w:hAnsi="Arial"/>
                <w:b/>
                <w:bCs/>
                <w:color w:val="auto"/>
                <w:sz w:val="20"/>
                <w:szCs w:val="20"/>
              </w:rPr>
              <w:t>Key risks</w:t>
            </w:r>
          </w:p>
        </w:tc>
      </w:tr>
      <w:tr w:rsidR="007B5A64" w:rsidRPr="00CB430A" w14:paraId="60064186" w14:textId="77777777" w:rsidTr="007771E4">
        <w:trPr>
          <w:cantSplit/>
          <w:trHeight w:val="454"/>
        </w:trPr>
        <w:tc>
          <w:tcPr>
            <w:tcW w:w="2547" w:type="dxa"/>
            <w:shd w:val="clear" w:color="auto" w:fill="auto"/>
            <w:vAlign w:val="center"/>
          </w:tcPr>
          <w:p w14:paraId="7F6FDCA6" w14:textId="5F4C77B1" w:rsidR="007B5A64" w:rsidRPr="007B5A64" w:rsidRDefault="007B5A64" w:rsidP="009A5273">
            <w:pPr>
              <w:spacing w:after="0"/>
              <w:rPr>
                <w:rFonts w:ascii="Arial" w:hAnsi="Arial" w:cs="Arial"/>
                <w:color w:val="auto"/>
                <w:sz w:val="20"/>
                <w:szCs w:val="20"/>
              </w:rPr>
            </w:pPr>
            <w:r w:rsidRPr="007B5A64">
              <w:rPr>
                <w:rFonts w:ascii="Arial" w:hAnsi="Arial" w:cs="Arial"/>
                <w:sz w:val="20"/>
                <w:szCs w:val="20"/>
              </w:rPr>
              <w:t>In implementation and adoption</w:t>
            </w:r>
          </w:p>
        </w:tc>
        <w:tc>
          <w:tcPr>
            <w:tcW w:w="7909" w:type="dxa"/>
            <w:gridSpan w:val="3"/>
            <w:shd w:val="clear" w:color="auto" w:fill="auto"/>
            <w:vAlign w:val="center"/>
          </w:tcPr>
          <w:p w14:paraId="1398A39C" w14:textId="46292292" w:rsidR="007B5A64" w:rsidRPr="007B5A64" w:rsidRDefault="007B5A64" w:rsidP="009A5273">
            <w:pPr>
              <w:pStyle w:val="ACUBodyArial"/>
            </w:pPr>
          </w:p>
          <w:p w14:paraId="0170D0C8" w14:textId="0ECC1B35" w:rsidR="007B5A64" w:rsidRPr="009A5273" w:rsidRDefault="007B5A64" w:rsidP="009A5273">
            <w:pPr>
              <w:pStyle w:val="ACUBodyArial"/>
              <w:rPr>
                <w:color w:val="0070C0"/>
                <w:sz w:val="16"/>
              </w:rPr>
            </w:pPr>
            <w:r w:rsidRPr="009A5273">
              <w:rPr>
                <w:color w:val="0070C0"/>
                <w:sz w:val="16"/>
              </w:rPr>
              <w:t>&lt;What can threaten the smooth delivery of the proposal?</w:t>
            </w:r>
            <w:r w:rsidR="009A5273">
              <w:rPr>
                <w:color w:val="0070C0"/>
                <w:sz w:val="16"/>
              </w:rPr>
              <w:br/>
            </w:r>
            <w:r w:rsidRPr="009A5273">
              <w:rPr>
                <w:rFonts w:cs="Arial"/>
                <w:color w:val="0070C0"/>
                <w:sz w:val="16"/>
                <w:szCs w:val="16"/>
              </w:rPr>
              <w:t>What can hinder the successful adoption of the solution and future benefits realisation?&gt;</w:t>
            </w:r>
          </w:p>
        </w:tc>
      </w:tr>
      <w:tr w:rsidR="007B5A64" w:rsidRPr="00CB430A" w14:paraId="0EDF05AC" w14:textId="77777777" w:rsidTr="007771E4">
        <w:trPr>
          <w:cantSplit/>
          <w:trHeight w:val="454"/>
        </w:trPr>
        <w:tc>
          <w:tcPr>
            <w:tcW w:w="2547" w:type="dxa"/>
            <w:shd w:val="clear" w:color="auto" w:fill="auto"/>
            <w:vAlign w:val="center"/>
          </w:tcPr>
          <w:p w14:paraId="6232675B" w14:textId="74B7CA37" w:rsidR="007B5A64" w:rsidRPr="007B5A64" w:rsidRDefault="007B5A64" w:rsidP="009A5273">
            <w:pPr>
              <w:spacing w:after="0"/>
              <w:rPr>
                <w:rFonts w:ascii="Arial" w:hAnsi="Arial" w:cs="Arial"/>
                <w:color w:val="auto"/>
                <w:sz w:val="20"/>
                <w:szCs w:val="20"/>
              </w:rPr>
            </w:pPr>
            <w:r w:rsidRPr="007B5A64">
              <w:rPr>
                <w:rFonts w:ascii="Arial" w:hAnsi="Arial" w:cs="Arial"/>
                <w:sz w:val="20"/>
                <w:szCs w:val="20"/>
              </w:rPr>
              <w:t>Risk of not proceeding</w:t>
            </w:r>
          </w:p>
        </w:tc>
        <w:tc>
          <w:tcPr>
            <w:tcW w:w="7909" w:type="dxa"/>
            <w:gridSpan w:val="3"/>
            <w:shd w:val="clear" w:color="auto" w:fill="auto"/>
            <w:vAlign w:val="center"/>
          </w:tcPr>
          <w:p w14:paraId="49D583C9" w14:textId="35A5839E" w:rsidR="007B5A64" w:rsidRPr="007B5A64" w:rsidRDefault="007B5A64" w:rsidP="009A5273">
            <w:pPr>
              <w:pStyle w:val="ACUBodyArial"/>
            </w:pPr>
          </w:p>
          <w:p w14:paraId="42B402DF" w14:textId="1F2D8DC3" w:rsidR="007B5A64" w:rsidRPr="007B5A64" w:rsidRDefault="007B5A64" w:rsidP="009A5273">
            <w:pPr>
              <w:spacing w:after="0"/>
              <w:rPr>
                <w:rFonts w:ascii="Arial" w:hAnsi="Arial" w:cs="Arial"/>
                <w:color w:val="auto"/>
                <w:sz w:val="20"/>
                <w:szCs w:val="20"/>
              </w:rPr>
            </w:pPr>
            <w:r w:rsidRPr="007B5A64">
              <w:rPr>
                <w:rFonts w:ascii="Arial" w:hAnsi="Arial" w:cs="Arial"/>
                <w:color w:val="0070C0"/>
                <w:sz w:val="16"/>
                <w:szCs w:val="16"/>
              </w:rPr>
              <w:t>&lt;What are the consequences for ACU if this proposal does not proceed?&gt;</w:t>
            </w:r>
          </w:p>
        </w:tc>
      </w:tr>
    </w:tbl>
    <w:p w14:paraId="3B94902C" w14:textId="7FEA403F" w:rsidR="00581855" w:rsidRDefault="00581855">
      <w:pPr>
        <w:rPr>
          <w:rFonts w:ascii="Arial" w:hAnsi="Arial"/>
        </w:rPr>
      </w:pPr>
    </w:p>
    <w:tbl>
      <w:tblPr>
        <w:tblW w:w="0" w:type="auto"/>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2614"/>
        <w:gridCol w:w="2614"/>
        <w:gridCol w:w="2614"/>
        <w:gridCol w:w="2614"/>
      </w:tblGrid>
      <w:tr w:rsidR="009F4E02" w:rsidRPr="006A032E" w14:paraId="2ADB0918" w14:textId="77777777" w:rsidTr="00B32FDB">
        <w:trPr>
          <w:cantSplit/>
          <w:trHeight w:val="454"/>
        </w:trPr>
        <w:tc>
          <w:tcPr>
            <w:tcW w:w="2614" w:type="dxa"/>
            <w:shd w:val="clear" w:color="auto" w:fill="D6CDBF" w:themeFill="accent5" w:themeFillShade="E6"/>
            <w:vAlign w:val="center"/>
          </w:tcPr>
          <w:p w14:paraId="64FECA23" w14:textId="77777777" w:rsidR="009F4E02" w:rsidRPr="00A97500" w:rsidRDefault="009F4E02" w:rsidP="00C34CA8">
            <w:pPr>
              <w:spacing w:after="0"/>
              <w:jc w:val="center"/>
              <w:rPr>
                <w:rFonts w:ascii="Arial" w:hAnsi="Arial" w:cs="Arial"/>
                <w:color w:val="auto"/>
                <w:sz w:val="20"/>
                <w:szCs w:val="20"/>
              </w:rPr>
            </w:pPr>
            <w:r w:rsidRPr="00A97500">
              <w:rPr>
                <w:rFonts w:ascii="Arial" w:hAnsi="Arial"/>
                <w:color w:val="auto"/>
                <w:sz w:val="20"/>
              </w:rPr>
              <w:t>Initial Go-Live</w:t>
            </w:r>
          </w:p>
        </w:tc>
        <w:tc>
          <w:tcPr>
            <w:tcW w:w="2614" w:type="dxa"/>
            <w:shd w:val="clear" w:color="auto" w:fill="auto"/>
            <w:vAlign w:val="center"/>
          </w:tcPr>
          <w:p w14:paraId="1D9D7DC7" w14:textId="77777777" w:rsidR="009F4E02" w:rsidRPr="006A032E" w:rsidRDefault="009F4E02" w:rsidP="00C34CA8">
            <w:pPr>
              <w:spacing w:after="0"/>
              <w:jc w:val="center"/>
              <w:rPr>
                <w:rFonts w:ascii="Arial" w:hAnsi="Arial"/>
                <w:sz w:val="20"/>
              </w:rPr>
            </w:pPr>
            <w:r w:rsidRPr="00CB430A">
              <w:rPr>
                <w:rFonts w:ascii="Arial" w:hAnsi="Arial"/>
                <w:sz w:val="20"/>
                <w:szCs w:val="20"/>
              </w:rPr>
              <w:t>Month year / quarter year</w:t>
            </w:r>
          </w:p>
        </w:tc>
        <w:tc>
          <w:tcPr>
            <w:tcW w:w="2614" w:type="dxa"/>
            <w:shd w:val="clear" w:color="auto" w:fill="D6CDBF" w:themeFill="accent5" w:themeFillShade="E6"/>
            <w:vAlign w:val="center"/>
          </w:tcPr>
          <w:p w14:paraId="3DEF05B2" w14:textId="77777777" w:rsidR="009F4E02" w:rsidRPr="00A21401" w:rsidRDefault="009F4E02" w:rsidP="00C34CA8">
            <w:pPr>
              <w:spacing w:after="0"/>
              <w:jc w:val="center"/>
              <w:rPr>
                <w:rFonts w:ascii="Arial" w:hAnsi="Arial"/>
                <w:color w:val="auto"/>
                <w:sz w:val="20"/>
              </w:rPr>
            </w:pPr>
            <w:r w:rsidRPr="00A97500">
              <w:rPr>
                <w:rFonts w:ascii="Arial" w:hAnsi="Arial"/>
                <w:color w:val="auto"/>
                <w:sz w:val="20"/>
              </w:rPr>
              <w:t>Delivery finalised</w:t>
            </w:r>
          </w:p>
        </w:tc>
        <w:tc>
          <w:tcPr>
            <w:tcW w:w="2614" w:type="dxa"/>
            <w:shd w:val="clear" w:color="auto" w:fill="auto"/>
            <w:vAlign w:val="center"/>
          </w:tcPr>
          <w:p w14:paraId="15BA65AB" w14:textId="77777777" w:rsidR="009F4E02" w:rsidRPr="00A21401" w:rsidRDefault="009F4E02" w:rsidP="00C34CA8">
            <w:pPr>
              <w:spacing w:after="0"/>
              <w:jc w:val="center"/>
              <w:rPr>
                <w:rFonts w:ascii="Arial" w:hAnsi="Arial"/>
                <w:color w:val="auto"/>
                <w:sz w:val="20"/>
              </w:rPr>
            </w:pPr>
            <w:r w:rsidRPr="00A21401">
              <w:rPr>
                <w:rFonts w:ascii="Arial" w:hAnsi="Arial"/>
                <w:color w:val="auto"/>
                <w:sz w:val="20"/>
              </w:rPr>
              <w:t>Month year / quarter year</w:t>
            </w:r>
          </w:p>
        </w:tc>
      </w:tr>
      <w:tr w:rsidR="00766592" w:rsidRPr="006A032E" w14:paraId="05F6C3C1" w14:textId="77777777" w:rsidTr="000300BB">
        <w:trPr>
          <w:cantSplit/>
          <w:trHeight w:val="454"/>
        </w:trPr>
        <w:tc>
          <w:tcPr>
            <w:tcW w:w="10456" w:type="dxa"/>
            <w:gridSpan w:val="4"/>
            <w:shd w:val="clear" w:color="auto" w:fill="D6CDBF" w:themeFill="accent5" w:themeFillShade="E6"/>
            <w:tcMar>
              <w:left w:w="28" w:type="dxa"/>
              <w:right w:w="28" w:type="dxa"/>
            </w:tcMar>
            <w:vAlign w:val="center"/>
          </w:tcPr>
          <w:p w14:paraId="1E24D471" w14:textId="5A2A3AD3" w:rsidR="00766592" w:rsidRPr="00444E5F" w:rsidRDefault="00766592" w:rsidP="00A1726B">
            <w:pPr>
              <w:keepNext/>
              <w:spacing w:after="0"/>
              <w:jc w:val="center"/>
              <w:rPr>
                <w:rFonts w:ascii="Arial" w:hAnsi="Arial" w:cs="Arial"/>
                <w:color w:val="0070C0"/>
                <w:sz w:val="16"/>
                <w:szCs w:val="16"/>
              </w:rPr>
            </w:pPr>
            <w:r w:rsidRPr="00A1726B">
              <w:rPr>
                <w:rFonts w:ascii="Arial" w:hAnsi="Arial"/>
                <w:color w:val="auto"/>
                <w:sz w:val="20"/>
              </w:rPr>
              <w:t>Financial summary</w:t>
            </w:r>
          </w:p>
        </w:tc>
      </w:tr>
      <w:tr w:rsidR="00766592" w:rsidRPr="006A032E" w14:paraId="593FE71B" w14:textId="77777777" w:rsidTr="000300BB">
        <w:trPr>
          <w:cantSplit/>
          <w:trHeight w:val="454"/>
        </w:trPr>
        <w:tc>
          <w:tcPr>
            <w:tcW w:w="10456" w:type="dxa"/>
            <w:gridSpan w:val="4"/>
            <w:shd w:val="clear" w:color="auto" w:fill="auto"/>
            <w:noWrap/>
            <w:tcMar>
              <w:left w:w="28" w:type="dxa"/>
              <w:right w:w="28" w:type="dxa"/>
            </w:tcMar>
          </w:tcPr>
          <w:p w14:paraId="029619F4" w14:textId="1C2513B1" w:rsidR="00766592" w:rsidRPr="006D4CEC" w:rsidRDefault="006D4CEC" w:rsidP="00250808">
            <w:pPr>
              <w:spacing w:after="0"/>
              <w:jc w:val="center"/>
              <w:rPr>
                <w:rFonts w:ascii="Arial" w:hAnsi="Arial" w:cs="Arial"/>
                <w:color w:val="0070C0"/>
                <w:sz w:val="16"/>
                <w:szCs w:val="16"/>
              </w:rPr>
            </w:pPr>
            <w:r w:rsidRPr="006D4CEC">
              <w:rPr>
                <w:rFonts w:ascii="Arial" w:hAnsi="Arial"/>
                <w:color w:val="0070C0"/>
                <w:sz w:val="16"/>
              </w:rPr>
              <w:t xml:space="preserve">&lt;Copy below the </w:t>
            </w:r>
            <w:r>
              <w:rPr>
                <w:rFonts w:ascii="Arial" w:hAnsi="Arial"/>
                <w:color w:val="0070C0"/>
                <w:sz w:val="16"/>
              </w:rPr>
              <w:t>second</w:t>
            </w:r>
            <w:r w:rsidRPr="006D4CEC">
              <w:rPr>
                <w:rFonts w:ascii="Arial" w:hAnsi="Arial"/>
                <w:color w:val="0070C0"/>
                <w:sz w:val="16"/>
              </w:rPr>
              <w:t xml:space="preserve"> table from the Project Financial Model workbook &gt; For Documents worksheet.&gt;</w:t>
            </w:r>
          </w:p>
          <w:p w14:paraId="536E4DF4" w14:textId="77777777" w:rsidR="00766592" w:rsidRPr="006D4CEC" w:rsidRDefault="00766592" w:rsidP="00250808">
            <w:pPr>
              <w:spacing w:after="0"/>
              <w:jc w:val="center"/>
              <w:rPr>
                <w:rFonts w:ascii="Arial" w:hAnsi="Arial"/>
                <w:sz w:val="20"/>
                <w:szCs w:val="20"/>
              </w:rPr>
            </w:pPr>
          </w:p>
          <w:p w14:paraId="4F570AA3" w14:textId="778D5EA3" w:rsidR="00766592" w:rsidRPr="00444E5F" w:rsidRDefault="00766592" w:rsidP="00766592">
            <w:pPr>
              <w:spacing w:after="0"/>
              <w:jc w:val="center"/>
              <w:rPr>
                <w:rFonts w:ascii="Arial" w:hAnsi="Arial" w:cs="Arial"/>
                <w:color w:val="auto"/>
                <w:sz w:val="20"/>
                <w:szCs w:val="16"/>
              </w:rPr>
            </w:pPr>
          </w:p>
        </w:tc>
      </w:tr>
      <w:tr w:rsidR="00766592" w:rsidRPr="006A032E" w14:paraId="6E40128C" w14:textId="77777777" w:rsidTr="00766592">
        <w:trPr>
          <w:cantSplit/>
          <w:trHeight w:val="454"/>
        </w:trPr>
        <w:tc>
          <w:tcPr>
            <w:tcW w:w="10456" w:type="dxa"/>
            <w:gridSpan w:val="4"/>
            <w:shd w:val="clear" w:color="auto" w:fill="D6CDBF" w:themeFill="accent5" w:themeFillShade="E6"/>
            <w:noWrap/>
            <w:tcMar>
              <w:left w:w="28" w:type="dxa"/>
              <w:right w:w="28" w:type="dxa"/>
            </w:tcMar>
            <w:vAlign w:val="center"/>
          </w:tcPr>
          <w:p w14:paraId="57E7AF61" w14:textId="54059BF8" w:rsidR="00766592" w:rsidRPr="00766592" w:rsidRDefault="00766592" w:rsidP="00766592">
            <w:pPr>
              <w:keepNext/>
              <w:spacing w:after="0"/>
              <w:jc w:val="center"/>
              <w:rPr>
                <w:rFonts w:ascii="Arial" w:hAnsi="Arial" w:cs="Arial"/>
                <w:color w:val="auto"/>
                <w:sz w:val="20"/>
                <w:szCs w:val="16"/>
              </w:rPr>
            </w:pPr>
            <w:r w:rsidRPr="00766592">
              <w:rPr>
                <w:rFonts w:ascii="Arial" w:hAnsi="Arial" w:cs="Arial"/>
                <w:color w:val="auto"/>
                <w:sz w:val="20"/>
                <w:szCs w:val="16"/>
              </w:rPr>
              <w:t>Project assessment</w:t>
            </w:r>
          </w:p>
        </w:tc>
      </w:tr>
      <w:tr w:rsidR="00766592" w:rsidRPr="006A032E" w14:paraId="3B456660" w14:textId="77777777" w:rsidTr="000300BB">
        <w:trPr>
          <w:cantSplit/>
          <w:trHeight w:val="454"/>
        </w:trPr>
        <w:tc>
          <w:tcPr>
            <w:tcW w:w="10456" w:type="dxa"/>
            <w:gridSpan w:val="4"/>
            <w:shd w:val="clear" w:color="auto" w:fill="auto"/>
            <w:noWrap/>
            <w:tcMar>
              <w:left w:w="28" w:type="dxa"/>
              <w:right w:w="28" w:type="dxa"/>
            </w:tcMar>
          </w:tcPr>
          <w:p w14:paraId="3CC02C04" w14:textId="5CBA32B3" w:rsidR="00766592" w:rsidRDefault="00766592" w:rsidP="00766592">
            <w:pPr>
              <w:spacing w:after="0"/>
              <w:jc w:val="center"/>
              <w:rPr>
                <w:rFonts w:ascii="Arial" w:hAnsi="Arial" w:cs="Arial"/>
                <w:color w:val="0070C0"/>
                <w:sz w:val="16"/>
                <w:szCs w:val="16"/>
              </w:rPr>
            </w:pPr>
            <w:r w:rsidRPr="00444E5F">
              <w:rPr>
                <w:rFonts w:ascii="Arial" w:hAnsi="Arial" w:cs="Arial"/>
                <w:color w:val="0070C0"/>
                <w:sz w:val="16"/>
                <w:szCs w:val="16"/>
              </w:rPr>
              <w:t xml:space="preserve">&lt;Paste here the </w:t>
            </w:r>
            <w:r>
              <w:rPr>
                <w:rFonts w:ascii="Arial" w:hAnsi="Arial" w:cs="Arial"/>
                <w:color w:val="0070C0"/>
                <w:sz w:val="16"/>
                <w:szCs w:val="16"/>
              </w:rPr>
              <w:t xml:space="preserve">area </w:t>
            </w:r>
            <w:r w:rsidRPr="00766592">
              <w:rPr>
                <w:rFonts w:ascii="Arial" w:hAnsi="Arial" w:cs="Arial"/>
                <w:color w:val="0070C0"/>
                <w:sz w:val="16"/>
                <w:szCs w:val="16"/>
              </w:rPr>
              <w:t>B6:F14</w:t>
            </w:r>
            <w:r>
              <w:rPr>
                <w:rFonts w:ascii="Arial" w:hAnsi="Arial" w:cs="Arial"/>
                <w:color w:val="0070C0"/>
                <w:sz w:val="16"/>
                <w:szCs w:val="16"/>
              </w:rPr>
              <w:t xml:space="preserve"> </w:t>
            </w:r>
            <w:r w:rsidRPr="00444E5F">
              <w:rPr>
                <w:rFonts w:ascii="Arial" w:hAnsi="Arial" w:cs="Arial"/>
                <w:color w:val="0070C0"/>
                <w:sz w:val="16"/>
                <w:szCs w:val="16"/>
              </w:rPr>
              <w:t>from the Project Assessment</w:t>
            </w:r>
            <w:r>
              <w:rPr>
                <w:rFonts w:ascii="Arial" w:hAnsi="Arial" w:cs="Arial"/>
                <w:color w:val="0070C0"/>
                <w:sz w:val="16"/>
                <w:szCs w:val="16"/>
              </w:rPr>
              <w:t xml:space="preserve"> &gt; </w:t>
            </w:r>
            <w:r w:rsidRPr="00444E5F">
              <w:rPr>
                <w:rFonts w:ascii="Arial" w:hAnsi="Arial" w:cs="Arial"/>
                <w:color w:val="0070C0"/>
                <w:sz w:val="16"/>
                <w:szCs w:val="16"/>
              </w:rPr>
              <w:t>Results. Paste as an image (Home &gt; Paste &gt; Picture).</w:t>
            </w:r>
            <w:r>
              <w:rPr>
                <w:rFonts w:ascii="Arial" w:hAnsi="Arial" w:cs="Arial"/>
                <w:color w:val="0070C0"/>
                <w:sz w:val="16"/>
                <w:szCs w:val="16"/>
              </w:rPr>
              <w:t>&gt;</w:t>
            </w:r>
          </w:p>
          <w:p w14:paraId="33656D92" w14:textId="77777777" w:rsidR="00766592" w:rsidRDefault="00766592" w:rsidP="00766592">
            <w:pPr>
              <w:spacing w:after="0"/>
              <w:jc w:val="center"/>
              <w:rPr>
                <w:rFonts w:ascii="Arial" w:hAnsi="Arial" w:cs="Arial"/>
                <w:color w:val="auto"/>
                <w:sz w:val="20"/>
                <w:szCs w:val="16"/>
              </w:rPr>
            </w:pPr>
          </w:p>
          <w:p w14:paraId="3E5AC507" w14:textId="77777777" w:rsidR="00766592" w:rsidRPr="00444E5F" w:rsidRDefault="00766592" w:rsidP="00250808">
            <w:pPr>
              <w:spacing w:after="0"/>
              <w:jc w:val="center"/>
              <w:rPr>
                <w:rFonts w:ascii="Arial" w:hAnsi="Arial" w:cs="Arial"/>
                <w:color w:val="0070C0"/>
                <w:sz w:val="16"/>
                <w:szCs w:val="16"/>
              </w:rPr>
            </w:pPr>
          </w:p>
        </w:tc>
      </w:tr>
    </w:tbl>
    <w:p w14:paraId="58AFA2A0" w14:textId="5BEE33EC" w:rsidR="009F4E02" w:rsidRDefault="009F4E02">
      <w:pPr>
        <w:rPr>
          <w:rFonts w:ascii="Arial" w:hAnsi="Arial"/>
        </w:rPr>
      </w:pPr>
    </w:p>
    <w:p w14:paraId="1C3ECBCC" w14:textId="670EA4DC" w:rsidR="004273CF" w:rsidRPr="00A1575B" w:rsidRDefault="00E46322" w:rsidP="00581855">
      <w:pPr>
        <w:pStyle w:val="Subtitle"/>
        <w:pageBreakBefore/>
        <w:rPr>
          <w:rStyle w:val="Strong"/>
        </w:rPr>
      </w:pPr>
      <w:bookmarkStart w:id="1" w:name="_Toc517254864"/>
      <w:r w:rsidRPr="009F4E02">
        <w:rPr>
          <w:rStyle w:val="Strong"/>
          <w:color w:val="3D3935" w:themeColor="accent3"/>
        </w:rPr>
        <w:lastRenderedPageBreak/>
        <w:t>Table of Contents</w:t>
      </w:r>
      <w:bookmarkEnd w:id="1"/>
    </w:p>
    <w:p w14:paraId="1092E4C2" w14:textId="0BCEF6BA" w:rsidR="00766592" w:rsidRDefault="006C3865">
      <w:pPr>
        <w:pStyle w:val="TOC1"/>
        <w:tabs>
          <w:tab w:val="right" w:leader="dot" w:pos="10456"/>
        </w:tabs>
        <w:rPr>
          <w:rFonts w:asciiTheme="minorHAnsi" w:eastAsiaTheme="minorEastAsia" w:hAnsiTheme="minorHAnsi"/>
          <w:noProof/>
          <w:color w:val="auto"/>
          <w:sz w:val="22"/>
          <w:szCs w:val="22"/>
          <w:lang w:eastAsia="en-AU"/>
        </w:rPr>
      </w:pPr>
      <w:r>
        <w:fldChar w:fldCharType="begin"/>
      </w:r>
      <w:r>
        <w:instrText xml:space="preserve"> TOC \o "1-3" \h \z \t "ACUSubheading-Level1,1,ACUSubheading-Level2,2" </w:instrText>
      </w:r>
      <w:r>
        <w:fldChar w:fldCharType="separate"/>
      </w:r>
      <w:hyperlink w:anchor="_Toc79679261" w:history="1">
        <w:r w:rsidR="00766592" w:rsidRPr="00D14991">
          <w:rPr>
            <w:rStyle w:val="Hyperlink"/>
            <w:noProof/>
          </w:rPr>
          <w:t>EXECUTIVE SUMMARY</w:t>
        </w:r>
        <w:r w:rsidR="00766592">
          <w:rPr>
            <w:noProof/>
            <w:webHidden/>
          </w:rPr>
          <w:tab/>
        </w:r>
        <w:r w:rsidR="00766592">
          <w:rPr>
            <w:noProof/>
            <w:webHidden/>
          </w:rPr>
          <w:fldChar w:fldCharType="begin"/>
        </w:r>
        <w:r w:rsidR="00766592">
          <w:rPr>
            <w:noProof/>
            <w:webHidden/>
          </w:rPr>
          <w:instrText xml:space="preserve"> PAGEREF _Toc79679261 \h </w:instrText>
        </w:r>
        <w:r w:rsidR="00766592">
          <w:rPr>
            <w:noProof/>
            <w:webHidden/>
          </w:rPr>
        </w:r>
        <w:r w:rsidR="00766592">
          <w:rPr>
            <w:noProof/>
            <w:webHidden/>
          </w:rPr>
          <w:fldChar w:fldCharType="separate"/>
        </w:r>
        <w:r w:rsidR="00766592">
          <w:rPr>
            <w:noProof/>
            <w:webHidden/>
          </w:rPr>
          <w:t>2</w:t>
        </w:r>
        <w:r w:rsidR="00766592">
          <w:rPr>
            <w:noProof/>
            <w:webHidden/>
          </w:rPr>
          <w:fldChar w:fldCharType="end"/>
        </w:r>
      </w:hyperlink>
    </w:p>
    <w:p w14:paraId="6E5E8FE9" w14:textId="13693689" w:rsidR="00766592" w:rsidRDefault="000300BB">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679262" w:history="1">
        <w:r w:rsidR="00766592" w:rsidRPr="00D14991">
          <w:rPr>
            <w:rStyle w:val="Hyperlink"/>
            <w:noProof/>
          </w:rPr>
          <w:t>A.</w:t>
        </w:r>
        <w:r w:rsidR="00766592">
          <w:rPr>
            <w:rFonts w:asciiTheme="minorHAnsi" w:eastAsiaTheme="minorEastAsia" w:hAnsiTheme="minorHAnsi"/>
            <w:noProof/>
            <w:color w:val="auto"/>
            <w:sz w:val="22"/>
            <w:szCs w:val="22"/>
            <w:lang w:eastAsia="en-AU"/>
          </w:rPr>
          <w:tab/>
        </w:r>
        <w:r w:rsidR="00766592" w:rsidRPr="00D14991">
          <w:rPr>
            <w:rStyle w:val="Hyperlink"/>
            <w:noProof/>
          </w:rPr>
          <w:t>OUTCOME</w:t>
        </w:r>
        <w:r w:rsidR="00766592">
          <w:rPr>
            <w:noProof/>
            <w:webHidden/>
          </w:rPr>
          <w:tab/>
        </w:r>
        <w:r w:rsidR="00766592">
          <w:rPr>
            <w:noProof/>
            <w:webHidden/>
          </w:rPr>
          <w:fldChar w:fldCharType="begin"/>
        </w:r>
        <w:r w:rsidR="00766592">
          <w:rPr>
            <w:noProof/>
            <w:webHidden/>
          </w:rPr>
          <w:instrText xml:space="preserve"> PAGEREF _Toc79679262 \h </w:instrText>
        </w:r>
        <w:r w:rsidR="00766592">
          <w:rPr>
            <w:noProof/>
            <w:webHidden/>
          </w:rPr>
        </w:r>
        <w:r w:rsidR="00766592">
          <w:rPr>
            <w:noProof/>
            <w:webHidden/>
          </w:rPr>
          <w:fldChar w:fldCharType="separate"/>
        </w:r>
        <w:r w:rsidR="00766592">
          <w:rPr>
            <w:noProof/>
            <w:webHidden/>
          </w:rPr>
          <w:t>6</w:t>
        </w:r>
        <w:r w:rsidR="00766592">
          <w:rPr>
            <w:noProof/>
            <w:webHidden/>
          </w:rPr>
          <w:fldChar w:fldCharType="end"/>
        </w:r>
      </w:hyperlink>
    </w:p>
    <w:p w14:paraId="3CC3C8A5" w14:textId="61F796B3" w:rsidR="00766592" w:rsidRDefault="000300B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63" w:history="1">
        <w:r w:rsidR="00766592" w:rsidRPr="00D14991">
          <w:rPr>
            <w:rStyle w:val="Hyperlink"/>
            <w:noProof/>
          </w:rPr>
          <w:t>1.</w:t>
        </w:r>
        <w:r w:rsidR="00766592">
          <w:rPr>
            <w:rFonts w:asciiTheme="minorHAnsi" w:eastAsiaTheme="minorEastAsia" w:hAnsiTheme="minorHAnsi"/>
            <w:noProof/>
            <w:color w:val="auto"/>
            <w:sz w:val="22"/>
            <w:szCs w:val="22"/>
            <w:lang w:eastAsia="en-AU"/>
          </w:rPr>
          <w:tab/>
        </w:r>
        <w:r w:rsidR="00766592" w:rsidRPr="00D14991">
          <w:rPr>
            <w:rStyle w:val="Hyperlink"/>
            <w:noProof/>
          </w:rPr>
          <w:t>Business opportunity or need</w:t>
        </w:r>
        <w:r w:rsidR="00766592">
          <w:rPr>
            <w:noProof/>
            <w:webHidden/>
          </w:rPr>
          <w:tab/>
        </w:r>
        <w:r w:rsidR="00766592">
          <w:rPr>
            <w:noProof/>
            <w:webHidden/>
          </w:rPr>
          <w:fldChar w:fldCharType="begin"/>
        </w:r>
        <w:r w:rsidR="00766592">
          <w:rPr>
            <w:noProof/>
            <w:webHidden/>
          </w:rPr>
          <w:instrText xml:space="preserve"> PAGEREF _Toc79679263 \h </w:instrText>
        </w:r>
        <w:r w:rsidR="00766592">
          <w:rPr>
            <w:noProof/>
            <w:webHidden/>
          </w:rPr>
        </w:r>
        <w:r w:rsidR="00766592">
          <w:rPr>
            <w:noProof/>
            <w:webHidden/>
          </w:rPr>
          <w:fldChar w:fldCharType="separate"/>
        </w:r>
        <w:r w:rsidR="00766592">
          <w:rPr>
            <w:noProof/>
            <w:webHidden/>
          </w:rPr>
          <w:t>6</w:t>
        </w:r>
        <w:r w:rsidR="00766592">
          <w:rPr>
            <w:noProof/>
            <w:webHidden/>
          </w:rPr>
          <w:fldChar w:fldCharType="end"/>
        </w:r>
      </w:hyperlink>
    </w:p>
    <w:p w14:paraId="3DF5241B" w14:textId="07E5DDB1" w:rsidR="00766592" w:rsidRDefault="000300B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64" w:history="1">
        <w:r w:rsidR="00766592" w:rsidRPr="00D14991">
          <w:rPr>
            <w:rStyle w:val="Hyperlink"/>
            <w:noProof/>
          </w:rPr>
          <w:t>2.</w:t>
        </w:r>
        <w:r w:rsidR="00766592">
          <w:rPr>
            <w:rFonts w:asciiTheme="minorHAnsi" w:eastAsiaTheme="minorEastAsia" w:hAnsiTheme="minorHAnsi"/>
            <w:noProof/>
            <w:color w:val="auto"/>
            <w:sz w:val="22"/>
            <w:szCs w:val="22"/>
            <w:lang w:eastAsia="en-AU"/>
          </w:rPr>
          <w:tab/>
        </w:r>
        <w:r w:rsidR="00766592" w:rsidRPr="00D14991">
          <w:rPr>
            <w:rStyle w:val="Hyperlink"/>
            <w:noProof/>
          </w:rPr>
          <w:t>Alignment to priorities and outcome</w:t>
        </w:r>
        <w:r w:rsidR="00766592">
          <w:rPr>
            <w:noProof/>
            <w:webHidden/>
          </w:rPr>
          <w:tab/>
        </w:r>
        <w:r w:rsidR="00766592">
          <w:rPr>
            <w:noProof/>
            <w:webHidden/>
          </w:rPr>
          <w:fldChar w:fldCharType="begin"/>
        </w:r>
        <w:r w:rsidR="00766592">
          <w:rPr>
            <w:noProof/>
            <w:webHidden/>
          </w:rPr>
          <w:instrText xml:space="preserve"> PAGEREF _Toc79679264 \h </w:instrText>
        </w:r>
        <w:r w:rsidR="00766592">
          <w:rPr>
            <w:noProof/>
            <w:webHidden/>
          </w:rPr>
        </w:r>
        <w:r w:rsidR="00766592">
          <w:rPr>
            <w:noProof/>
            <w:webHidden/>
          </w:rPr>
          <w:fldChar w:fldCharType="separate"/>
        </w:r>
        <w:r w:rsidR="00766592">
          <w:rPr>
            <w:noProof/>
            <w:webHidden/>
          </w:rPr>
          <w:t>6</w:t>
        </w:r>
        <w:r w:rsidR="00766592">
          <w:rPr>
            <w:noProof/>
            <w:webHidden/>
          </w:rPr>
          <w:fldChar w:fldCharType="end"/>
        </w:r>
      </w:hyperlink>
    </w:p>
    <w:p w14:paraId="0076E233" w14:textId="16916579" w:rsidR="00766592" w:rsidRDefault="000300B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65" w:history="1">
        <w:r w:rsidR="00766592" w:rsidRPr="00D14991">
          <w:rPr>
            <w:rStyle w:val="Hyperlink"/>
            <w:noProof/>
          </w:rPr>
          <w:t>3.</w:t>
        </w:r>
        <w:r w:rsidR="00766592">
          <w:rPr>
            <w:rFonts w:asciiTheme="minorHAnsi" w:eastAsiaTheme="minorEastAsia" w:hAnsiTheme="minorHAnsi"/>
            <w:noProof/>
            <w:color w:val="auto"/>
            <w:sz w:val="22"/>
            <w:szCs w:val="22"/>
            <w:lang w:eastAsia="en-AU"/>
          </w:rPr>
          <w:tab/>
        </w:r>
        <w:r w:rsidR="00766592" w:rsidRPr="00D14991">
          <w:rPr>
            <w:rStyle w:val="Hyperlink"/>
            <w:noProof/>
          </w:rPr>
          <w:t>Options and expectations</w:t>
        </w:r>
        <w:r w:rsidR="00766592">
          <w:rPr>
            <w:noProof/>
            <w:webHidden/>
          </w:rPr>
          <w:tab/>
        </w:r>
        <w:r w:rsidR="00766592">
          <w:rPr>
            <w:noProof/>
            <w:webHidden/>
          </w:rPr>
          <w:fldChar w:fldCharType="begin"/>
        </w:r>
        <w:r w:rsidR="00766592">
          <w:rPr>
            <w:noProof/>
            <w:webHidden/>
          </w:rPr>
          <w:instrText xml:space="preserve"> PAGEREF _Toc79679265 \h </w:instrText>
        </w:r>
        <w:r w:rsidR="00766592">
          <w:rPr>
            <w:noProof/>
            <w:webHidden/>
          </w:rPr>
        </w:r>
        <w:r w:rsidR="00766592">
          <w:rPr>
            <w:noProof/>
            <w:webHidden/>
          </w:rPr>
          <w:fldChar w:fldCharType="separate"/>
        </w:r>
        <w:r w:rsidR="00766592">
          <w:rPr>
            <w:noProof/>
            <w:webHidden/>
          </w:rPr>
          <w:t>7</w:t>
        </w:r>
        <w:r w:rsidR="00766592">
          <w:rPr>
            <w:noProof/>
            <w:webHidden/>
          </w:rPr>
          <w:fldChar w:fldCharType="end"/>
        </w:r>
      </w:hyperlink>
    </w:p>
    <w:p w14:paraId="6BD06F74" w14:textId="649C2A43" w:rsidR="00766592" w:rsidRDefault="000300B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66" w:history="1">
        <w:r w:rsidR="00766592" w:rsidRPr="00D14991">
          <w:rPr>
            <w:rStyle w:val="Hyperlink"/>
            <w:noProof/>
          </w:rPr>
          <w:t>4.</w:t>
        </w:r>
        <w:r w:rsidR="00766592">
          <w:rPr>
            <w:rFonts w:asciiTheme="minorHAnsi" w:eastAsiaTheme="minorEastAsia" w:hAnsiTheme="minorHAnsi"/>
            <w:noProof/>
            <w:color w:val="auto"/>
            <w:sz w:val="22"/>
            <w:szCs w:val="22"/>
            <w:lang w:eastAsia="en-AU"/>
          </w:rPr>
          <w:tab/>
        </w:r>
        <w:r w:rsidR="00766592" w:rsidRPr="00D14991">
          <w:rPr>
            <w:rStyle w:val="Hyperlink"/>
            <w:noProof/>
          </w:rPr>
          <w:t>Business change</w:t>
        </w:r>
        <w:r w:rsidR="00766592">
          <w:rPr>
            <w:noProof/>
            <w:webHidden/>
          </w:rPr>
          <w:tab/>
        </w:r>
        <w:r w:rsidR="00766592">
          <w:rPr>
            <w:noProof/>
            <w:webHidden/>
          </w:rPr>
          <w:fldChar w:fldCharType="begin"/>
        </w:r>
        <w:r w:rsidR="00766592">
          <w:rPr>
            <w:noProof/>
            <w:webHidden/>
          </w:rPr>
          <w:instrText xml:space="preserve"> PAGEREF _Toc79679266 \h </w:instrText>
        </w:r>
        <w:r w:rsidR="00766592">
          <w:rPr>
            <w:noProof/>
            <w:webHidden/>
          </w:rPr>
        </w:r>
        <w:r w:rsidR="00766592">
          <w:rPr>
            <w:noProof/>
            <w:webHidden/>
          </w:rPr>
          <w:fldChar w:fldCharType="separate"/>
        </w:r>
        <w:r w:rsidR="00766592">
          <w:rPr>
            <w:noProof/>
            <w:webHidden/>
          </w:rPr>
          <w:t>7</w:t>
        </w:r>
        <w:r w:rsidR="00766592">
          <w:rPr>
            <w:noProof/>
            <w:webHidden/>
          </w:rPr>
          <w:fldChar w:fldCharType="end"/>
        </w:r>
      </w:hyperlink>
    </w:p>
    <w:p w14:paraId="3650A66F" w14:textId="65690DF7" w:rsidR="00766592" w:rsidRDefault="000300B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67" w:history="1">
        <w:r w:rsidR="00766592" w:rsidRPr="00D14991">
          <w:rPr>
            <w:rStyle w:val="Hyperlink"/>
            <w:noProof/>
          </w:rPr>
          <w:t>5.</w:t>
        </w:r>
        <w:r w:rsidR="00766592">
          <w:rPr>
            <w:rFonts w:asciiTheme="minorHAnsi" w:eastAsiaTheme="minorEastAsia" w:hAnsiTheme="minorHAnsi"/>
            <w:noProof/>
            <w:color w:val="auto"/>
            <w:sz w:val="22"/>
            <w:szCs w:val="22"/>
            <w:lang w:eastAsia="en-AU"/>
          </w:rPr>
          <w:tab/>
        </w:r>
        <w:r w:rsidR="00766592" w:rsidRPr="00D14991">
          <w:rPr>
            <w:rStyle w:val="Hyperlink"/>
            <w:noProof/>
          </w:rPr>
          <w:t>Risks</w:t>
        </w:r>
        <w:r w:rsidR="00766592">
          <w:rPr>
            <w:noProof/>
            <w:webHidden/>
          </w:rPr>
          <w:tab/>
        </w:r>
        <w:r w:rsidR="00766592">
          <w:rPr>
            <w:noProof/>
            <w:webHidden/>
          </w:rPr>
          <w:fldChar w:fldCharType="begin"/>
        </w:r>
        <w:r w:rsidR="00766592">
          <w:rPr>
            <w:noProof/>
            <w:webHidden/>
          </w:rPr>
          <w:instrText xml:space="preserve"> PAGEREF _Toc79679267 \h </w:instrText>
        </w:r>
        <w:r w:rsidR="00766592">
          <w:rPr>
            <w:noProof/>
            <w:webHidden/>
          </w:rPr>
        </w:r>
        <w:r w:rsidR="00766592">
          <w:rPr>
            <w:noProof/>
            <w:webHidden/>
          </w:rPr>
          <w:fldChar w:fldCharType="separate"/>
        </w:r>
        <w:r w:rsidR="00766592">
          <w:rPr>
            <w:noProof/>
            <w:webHidden/>
          </w:rPr>
          <w:t>8</w:t>
        </w:r>
        <w:r w:rsidR="00766592">
          <w:rPr>
            <w:noProof/>
            <w:webHidden/>
          </w:rPr>
          <w:fldChar w:fldCharType="end"/>
        </w:r>
      </w:hyperlink>
    </w:p>
    <w:p w14:paraId="4F0DC7EA" w14:textId="42397C81" w:rsidR="00766592" w:rsidRDefault="000300BB">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679268" w:history="1">
        <w:r w:rsidR="00766592" w:rsidRPr="00D14991">
          <w:rPr>
            <w:rStyle w:val="Hyperlink"/>
            <w:noProof/>
          </w:rPr>
          <w:t>B.</w:t>
        </w:r>
        <w:r w:rsidR="00766592">
          <w:rPr>
            <w:rFonts w:asciiTheme="minorHAnsi" w:eastAsiaTheme="minorEastAsia" w:hAnsiTheme="minorHAnsi"/>
            <w:noProof/>
            <w:color w:val="auto"/>
            <w:sz w:val="22"/>
            <w:szCs w:val="22"/>
            <w:lang w:eastAsia="en-AU"/>
          </w:rPr>
          <w:tab/>
        </w:r>
        <w:r w:rsidR="00766592" w:rsidRPr="00D14991">
          <w:rPr>
            <w:rStyle w:val="Hyperlink"/>
            <w:noProof/>
          </w:rPr>
          <w:t>IMPLEMENTATION APPROACH</w:t>
        </w:r>
        <w:r w:rsidR="00766592">
          <w:rPr>
            <w:noProof/>
            <w:webHidden/>
          </w:rPr>
          <w:tab/>
        </w:r>
        <w:r w:rsidR="00766592">
          <w:rPr>
            <w:noProof/>
            <w:webHidden/>
          </w:rPr>
          <w:fldChar w:fldCharType="begin"/>
        </w:r>
        <w:r w:rsidR="00766592">
          <w:rPr>
            <w:noProof/>
            <w:webHidden/>
          </w:rPr>
          <w:instrText xml:space="preserve"> PAGEREF _Toc79679268 \h </w:instrText>
        </w:r>
        <w:r w:rsidR="00766592">
          <w:rPr>
            <w:noProof/>
            <w:webHidden/>
          </w:rPr>
        </w:r>
        <w:r w:rsidR="00766592">
          <w:rPr>
            <w:noProof/>
            <w:webHidden/>
          </w:rPr>
          <w:fldChar w:fldCharType="separate"/>
        </w:r>
        <w:r w:rsidR="00766592">
          <w:rPr>
            <w:noProof/>
            <w:webHidden/>
          </w:rPr>
          <w:t>9</w:t>
        </w:r>
        <w:r w:rsidR="00766592">
          <w:rPr>
            <w:noProof/>
            <w:webHidden/>
          </w:rPr>
          <w:fldChar w:fldCharType="end"/>
        </w:r>
      </w:hyperlink>
    </w:p>
    <w:p w14:paraId="5EBB42CF" w14:textId="084BC067" w:rsidR="00766592" w:rsidRDefault="000300B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69" w:history="1">
        <w:r w:rsidR="00766592" w:rsidRPr="00D14991">
          <w:rPr>
            <w:rStyle w:val="Hyperlink"/>
            <w:noProof/>
          </w:rPr>
          <w:t>6.</w:t>
        </w:r>
        <w:r w:rsidR="00766592">
          <w:rPr>
            <w:rFonts w:asciiTheme="minorHAnsi" w:eastAsiaTheme="minorEastAsia" w:hAnsiTheme="minorHAnsi"/>
            <w:noProof/>
            <w:color w:val="auto"/>
            <w:sz w:val="22"/>
            <w:szCs w:val="22"/>
            <w:lang w:eastAsia="en-AU"/>
          </w:rPr>
          <w:tab/>
        </w:r>
        <w:r w:rsidR="00766592" w:rsidRPr="00D14991">
          <w:rPr>
            <w:rStyle w:val="Hyperlink"/>
            <w:noProof/>
          </w:rPr>
          <w:t>Financial model</w:t>
        </w:r>
        <w:r w:rsidR="00766592">
          <w:rPr>
            <w:noProof/>
            <w:webHidden/>
          </w:rPr>
          <w:tab/>
        </w:r>
        <w:r w:rsidR="00766592">
          <w:rPr>
            <w:noProof/>
            <w:webHidden/>
          </w:rPr>
          <w:fldChar w:fldCharType="begin"/>
        </w:r>
        <w:r w:rsidR="00766592">
          <w:rPr>
            <w:noProof/>
            <w:webHidden/>
          </w:rPr>
          <w:instrText xml:space="preserve"> PAGEREF _Toc79679269 \h </w:instrText>
        </w:r>
        <w:r w:rsidR="00766592">
          <w:rPr>
            <w:noProof/>
            <w:webHidden/>
          </w:rPr>
        </w:r>
        <w:r w:rsidR="00766592">
          <w:rPr>
            <w:noProof/>
            <w:webHidden/>
          </w:rPr>
          <w:fldChar w:fldCharType="separate"/>
        </w:r>
        <w:r w:rsidR="00766592">
          <w:rPr>
            <w:noProof/>
            <w:webHidden/>
          </w:rPr>
          <w:t>9</w:t>
        </w:r>
        <w:r w:rsidR="00766592">
          <w:rPr>
            <w:noProof/>
            <w:webHidden/>
          </w:rPr>
          <w:fldChar w:fldCharType="end"/>
        </w:r>
      </w:hyperlink>
    </w:p>
    <w:p w14:paraId="50FEE121" w14:textId="495F0934" w:rsidR="00766592" w:rsidRDefault="000300B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70" w:history="1">
        <w:r w:rsidR="00766592" w:rsidRPr="00D14991">
          <w:rPr>
            <w:rStyle w:val="Hyperlink"/>
            <w:noProof/>
          </w:rPr>
          <w:t>7.</w:t>
        </w:r>
        <w:r w:rsidR="00766592">
          <w:rPr>
            <w:rFonts w:asciiTheme="minorHAnsi" w:eastAsiaTheme="minorEastAsia" w:hAnsiTheme="minorHAnsi"/>
            <w:noProof/>
            <w:color w:val="auto"/>
            <w:sz w:val="22"/>
            <w:szCs w:val="22"/>
            <w:lang w:eastAsia="en-AU"/>
          </w:rPr>
          <w:tab/>
        </w:r>
        <w:r w:rsidR="00766592" w:rsidRPr="00D14991">
          <w:rPr>
            <w:rStyle w:val="Hyperlink"/>
            <w:noProof/>
          </w:rPr>
          <w:t>Resources required</w:t>
        </w:r>
        <w:r w:rsidR="00766592">
          <w:rPr>
            <w:noProof/>
            <w:webHidden/>
          </w:rPr>
          <w:tab/>
        </w:r>
        <w:r w:rsidR="00766592">
          <w:rPr>
            <w:noProof/>
            <w:webHidden/>
          </w:rPr>
          <w:fldChar w:fldCharType="begin"/>
        </w:r>
        <w:r w:rsidR="00766592">
          <w:rPr>
            <w:noProof/>
            <w:webHidden/>
          </w:rPr>
          <w:instrText xml:space="preserve"> PAGEREF _Toc79679270 \h </w:instrText>
        </w:r>
        <w:r w:rsidR="00766592">
          <w:rPr>
            <w:noProof/>
            <w:webHidden/>
          </w:rPr>
        </w:r>
        <w:r w:rsidR="00766592">
          <w:rPr>
            <w:noProof/>
            <w:webHidden/>
          </w:rPr>
          <w:fldChar w:fldCharType="separate"/>
        </w:r>
        <w:r w:rsidR="00766592">
          <w:rPr>
            <w:noProof/>
            <w:webHidden/>
          </w:rPr>
          <w:t>9</w:t>
        </w:r>
        <w:r w:rsidR="00766592">
          <w:rPr>
            <w:noProof/>
            <w:webHidden/>
          </w:rPr>
          <w:fldChar w:fldCharType="end"/>
        </w:r>
      </w:hyperlink>
    </w:p>
    <w:p w14:paraId="5D0F9856" w14:textId="63FF0022" w:rsidR="00766592" w:rsidRDefault="000300B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71" w:history="1">
        <w:r w:rsidR="00766592" w:rsidRPr="00D14991">
          <w:rPr>
            <w:rStyle w:val="Hyperlink"/>
            <w:noProof/>
          </w:rPr>
          <w:t>8.</w:t>
        </w:r>
        <w:r w:rsidR="00766592">
          <w:rPr>
            <w:rFonts w:asciiTheme="minorHAnsi" w:eastAsiaTheme="minorEastAsia" w:hAnsiTheme="minorHAnsi"/>
            <w:noProof/>
            <w:color w:val="auto"/>
            <w:sz w:val="22"/>
            <w:szCs w:val="22"/>
            <w:lang w:eastAsia="en-AU"/>
          </w:rPr>
          <w:tab/>
        </w:r>
        <w:r w:rsidR="00766592" w:rsidRPr="00D14991">
          <w:rPr>
            <w:rStyle w:val="Hyperlink"/>
            <w:noProof/>
          </w:rPr>
          <w:t>Milestones</w:t>
        </w:r>
        <w:r w:rsidR="00766592">
          <w:rPr>
            <w:noProof/>
            <w:webHidden/>
          </w:rPr>
          <w:tab/>
        </w:r>
        <w:r w:rsidR="00766592">
          <w:rPr>
            <w:noProof/>
            <w:webHidden/>
          </w:rPr>
          <w:fldChar w:fldCharType="begin"/>
        </w:r>
        <w:r w:rsidR="00766592">
          <w:rPr>
            <w:noProof/>
            <w:webHidden/>
          </w:rPr>
          <w:instrText xml:space="preserve"> PAGEREF _Toc79679271 \h </w:instrText>
        </w:r>
        <w:r w:rsidR="00766592">
          <w:rPr>
            <w:noProof/>
            <w:webHidden/>
          </w:rPr>
        </w:r>
        <w:r w:rsidR="00766592">
          <w:rPr>
            <w:noProof/>
            <w:webHidden/>
          </w:rPr>
          <w:fldChar w:fldCharType="separate"/>
        </w:r>
        <w:r w:rsidR="00766592">
          <w:rPr>
            <w:noProof/>
            <w:webHidden/>
          </w:rPr>
          <w:t>9</w:t>
        </w:r>
        <w:r w:rsidR="00766592">
          <w:rPr>
            <w:noProof/>
            <w:webHidden/>
          </w:rPr>
          <w:fldChar w:fldCharType="end"/>
        </w:r>
      </w:hyperlink>
    </w:p>
    <w:p w14:paraId="3A5403EB" w14:textId="55789D08" w:rsidR="00766592" w:rsidRDefault="000300B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72" w:history="1">
        <w:r w:rsidR="00766592" w:rsidRPr="00D14991">
          <w:rPr>
            <w:rStyle w:val="Hyperlink"/>
            <w:noProof/>
          </w:rPr>
          <w:t>9.</w:t>
        </w:r>
        <w:r w:rsidR="00766592">
          <w:rPr>
            <w:rFonts w:asciiTheme="minorHAnsi" w:eastAsiaTheme="minorEastAsia" w:hAnsiTheme="minorHAnsi"/>
            <w:noProof/>
            <w:color w:val="auto"/>
            <w:sz w:val="22"/>
            <w:szCs w:val="22"/>
            <w:lang w:eastAsia="en-AU"/>
          </w:rPr>
          <w:tab/>
        </w:r>
        <w:r w:rsidR="00766592" w:rsidRPr="00D14991">
          <w:rPr>
            <w:rStyle w:val="Hyperlink"/>
            <w:noProof/>
          </w:rPr>
          <w:t>Dependencies</w:t>
        </w:r>
        <w:r w:rsidR="00766592">
          <w:rPr>
            <w:noProof/>
            <w:webHidden/>
          </w:rPr>
          <w:tab/>
        </w:r>
        <w:r w:rsidR="00766592">
          <w:rPr>
            <w:noProof/>
            <w:webHidden/>
          </w:rPr>
          <w:fldChar w:fldCharType="begin"/>
        </w:r>
        <w:r w:rsidR="00766592">
          <w:rPr>
            <w:noProof/>
            <w:webHidden/>
          </w:rPr>
          <w:instrText xml:space="preserve"> PAGEREF _Toc79679272 \h </w:instrText>
        </w:r>
        <w:r w:rsidR="00766592">
          <w:rPr>
            <w:noProof/>
            <w:webHidden/>
          </w:rPr>
        </w:r>
        <w:r w:rsidR="00766592">
          <w:rPr>
            <w:noProof/>
            <w:webHidden/>
          </w:rPr>
          <w:fldChar w:fldCharType="separate"/>
        </w:r>
        <w:r w:rsidR="00766592">
          <w:rPr>
            <w:noProof/>
            <w:webHidden/>
          </w:rPr>
          <w:t>10</w:t>
        </w:r>
        <w:r w:rsidR="00766592">
          <w:rPr>
            <w:noProof/>
            <w:webHidden/>
          </w:rPr>
          <w:fldChar w:fldCharType="end"/>
        </w:r>
      </w:hyperlink>
    </w:p>
    <w:p w14:paraId="44271EB2" w14:textId="2766DDA7" w:rsidR="00766592" w:rsidRDefault="000300B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73" w:history="1">
        <w:r w:rsidR="00766592" w:rsidRPr="00D14991">
          <w:rPr>
            <w:rStyle w:val="Hyperlink"/>
            <w:noProof/>
          </w:rPr>
          <w:t>10.</w:t>
        </w:r>
        <w:r w:rsidR="00766592">
          <w:rPr>
            <w:rFonts w:asciiTheme="minorHAnsi" w:eastAsiaTheme="minorEastAsia" w:hAnsiTheme="minorHAnsi"/>
            <w:noProof/>
            <w:color w:val="auto"/>
            <w:sz w:val="22"/>
            <w:szCs w:val="22"/>
            <w:lang w:eastAsia="en-AU"/>
          </w:rPr>
          <w:tab/>
        </w:r>
        <w:r w:rsidR="00766592" w:rsidRPr="00D14991">
          <w:rPr>
            <w:rStyle w:val="Hyperlink"/>
            <w:noProof/>
          </w:rPr>
          <w:t>Constraints</w:t>
        </w:r>
        <w:r w:rsidR="00766592">
          <w:rPr>
            <w:noProof/>
            <w:webHidden/>
          </w:rPr>
          <w:tab/>
        </w:r>
        <w:r w:rsidR="00766592">
          <w:rPr>
            <w:noProof/>
            <w:webHidden/>
          </w:rPr>
          <w:fldChar w:fldCharType="begin"/>
        </w:r>
        <w:r w:rsidR="00766592">
          <w:rPr>
            <w:noProof/>
            <w:webHidden/>
          </w:rPr>
          <w:instrText xml:space="preserve"> PAGEREF _Toc79679273 \h </w:instrText>
        </w:r>
        <w:r w:rsidR="00766592">
          <w:rPr>
            <w:noProof/>
            <w:webHidden/>
          </w:rPr>
        </w:r>
        <w:r w:rsidR="00766592">
          <w:rPr>
            <w:noProof/>
            <w:webHidden/>
          </w:rPr>
          <w:fldChar w:fldCharType="separate"/>
        </w:r>
        <w:r w:rsidR="00766592">
          <w:rPr>
            <w:noProof/>
            <w:webHidden/>
          </w:rPr>
          <w:t>10</w:t>
        </w:r>
        <w:r w:rsidR="00766592">
          <w:rPr>
            <w:noProof/>
            <w:webHidden/>
          </w:rPr>
          <w:fldChar w:fldCharType="end"/>
        </w:r>
      </w:hyperlink>
    </w:p>
    <w:p w14:paraId="2BD161B7" w14:textId="69CE29D6" w:rsidR="00766592" w:rsidRDefault="000300B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74" w:history="1">
        <w:r w:rsidR="00766592" w:rsidRPr="00D14991">
          <w:rPr>
            <w:rStyle w:val="Hyperlink"/>
            <w:noProof/>
          </w:rPr>
          <w:t>11.</w:t>
        </w:r>
        <w:r w:rsidR="00766592">
          <w:rPr>
            <w:rFonts w:asciiTheme="minorHAnsi" w:eastAsiaTheme="minorEastAsia" w:hAnsiTheme="minorHAnsi"/>
            <w:noProof/>
            <w:color w:val="auto"/>
            <w:sz w:val="22"/>
            <w:szCs w:val="22"/>
            <w:lang w:eastAsia="en-AU"/>
          </w:rPr>
          <w:tab/>
        </w:r>
        <w:r w:rsidR="00766592" w:rsidRPr="00D14991">
          <w:rPr>
            <w:rStyle w:val="Hyperlink"/>
            <w:noProof/>
          </w:rPr>
          <w:t>Assumptions</w:t>
        </w:r>
        <w:r w:rsidR="00766592">
          <w:rPr>
            <w:noProof/>
            <w:webHidden/>
          </w:rPr>
          <w:tab/>
        </w:r>
        <w:r w:rsidR="00766592">
          <w:rPr>
            <w:noProof/>
            <w:webHidden/>
          </w:rPr>
          <w:fldChar w:fldCharType="begin"/>
        </w:r>
        <w:r w:rsidR="00766592">
          <w:rPr>
            <w:noProof/>
            <w:webHidden/>
          </w:rPr>
          <w:instrText xml:space="preserve"> PAGEREF _Toc79679274 \h </w:instrText>
        </w:r>
        <w:r w:rsidR="00766592">
          <w:rPr>
            <w:noProof/>
            <w:webHidden/>
          </w:rPr>
        </w:r>
        <w:r w:rsidR="00766592">
          <w:rPr>
            <w:noProof/>
            <w:webHidden/>
          </w:rPr>
          <w:fldChar w:fldCharType="separate"/>
        </w:r>
        <w:r w:rsidR="00766592">
          <w:rPr>
            <w:noProof/>
            <w:webHidden/>
          </w:rPr>
          <w:t>10</w:t>
        </w:r>
        <w:r w:rsidR="00766592">
          <w:rPr>
            <w:noProof/>
            <w:webHidden/>
          </w:rPr>
          <w:fldChar w:fldCharType="end"/>
        </w:r>
      </w:hyperlink>
    </w:p>
    <w:p w14:paraId="1A9E7529" w14:textId="62B9995B" w:rsidR="00766592" w:rsidRDefault="000300B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75" w:history="1">
        <w:r w:rsidR="00766592" w:rsidRPr="00D14991">
          <w:rPr>
            <w:rStyle w:val="Hyperlink"/>
            <w:noProof/>
          </w:rPr>
          <w:t>12.</w:t>
        </w:r>
        <w:r w:rsidR="00766592">
          <w:rPr>
            <w:rFonts w:asciiTheme="minorHAnsi" w:eastAsiaTheme="minorEastAsia" w:hAnsiTheme="minorHAnsi"/>
            <w:noProof/>
            <w:color w:val="auto"/>
            <w:sz w:val="22"/>
            <w:szCs w:val="22"/>
            <w:lang w:eastAsia="en-AU"/>
          </w:rPr>
          <w:tab/>
        </w:r>
        <w:r w:rsidR="00766592" w:rsidRPr="00D14991">
          <w:rPr>
            <w:rStyle w:val="Hyperlink"/>
            <w:noProof/>
          </w:rPr>
          <w:t>Project organisation and governance</w:t>
        </w:r>
        <w:r w:rsidR="00766592">
          <w:rPr>
            <w:noProof/>
            <w:webHidden/>
          </w:rPr>
          <w:tab/>
        </w:r>
        <w:r w:rsidR="00766592">
          <w:rPr>
            <w:noProof/>
            <w:webHidden/>
          </w:rPr>
          <w:fldChar w:fldCharType="begin"/>
        </w:r>
        <w:r w:rsidR="00766592">
          <w:rPr>
            <w:noProof/>
            <w:webHidden/>
          </w:rPr>
          <w:instrText xml:space="preserve"> PAGEREF _Toc79679275 \h </w:instrText>
        </w:r>
        <w:r w:rsidR="00766592">
          <w:rPr>
            <w:noProof/>
            <w:webHidden/>
          </w:rPr>
        </w:r>
        <w:r w:rsidR="00766592">
          <w:rPr>
            <w:noProof/>
            <w:webHidden/>
          </w:rPr>
          <w:fldChar w:fldCharType="separate"/>
        </w:r>
        <w:r w:rsidR="00766592">
          <w:rPr>
            <w:noProof/>
            <w:webHidden/>
          </w:rPr>
          <w:t>10</w:t>
        </w:r>
        <w:r w:rsidR="00766592">
          <w:rPr>
            <w:noProof/>
            <w:webHidden/>
          </w:rPr>
          <w:fldChar w:fldCharType="end"/>
        </w:r>
      </w:hyperlink>
    </w:p>
    <w:p w14:paraId="4C016AE7" w14:textId="6EBEF0D8" w:rsidR="00766592" w:rsidRDefault="000300BB">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679276" w:history="1">
        <w:r w:rsidR="00766592" w:rsidRPr="00D14991">
          <w:rPr>
            <w:rStyle w:val="Hyperlink"/>
            <w:noProof/>
          </w:rPr>
          <w:t>C.</w:t>
        </w:r>
        <w:r w:rsidR="00766592">
          <w:rPr>
            <w:rFonts w:asciiTheme="minorHAnsi" w:eastAsiaTheme="minorEastAsia" w:hAnsiTheme="minorHAnsi"/>
            <w:noProof/>
            <w:color w:val="auto"/>
            <w:sz w:val="22"/>
            <w:szCs w:val="22"/>
            <w:lang w:eastAsia="en-AU"/>
          </w:rPr>
          <w:tab/>
        </w:r>
        <w:r w:rsidR="00766592" w:rsidRPr="00D14991">
          <w:rPr>
            <w:rStyle w:val="Hyperlink"/>
            <w:noProof/>
          </w:rPr>
          <w:t>APPENDIX 1 – Benefit Map</w:t>
        </w:r>
        <w:r w:rsidR="00766592">
          <w:rPr>
            <w:noProof/>
            <w:webHidden/>
          </w:rPr>
          <w:tab/>
        </w:r>
        <w:r w:rsidR="00766592">
          <w:rPr>
            <w:noProof/>
            <w:webHidden/>
          </w:rPr>
          <w:fldChar w:fldCharType="begin"/>
        </w:r>
        <w:r w:rsidR="00766592">
          <w:rPr>
            <w:noProof/>
            <w:webHidden/>
          </w:rPr>
          <w:instrText xml:space="preserve"> PAGEREF _Toc79679276 \h </w:instrText>
        </w:r>
        <w:r w:rsidR="00766592">
          <w:rPr>
            <w:noProof/>
            <w:webHidden/>
          </w:rPr>
        </w:r>
        <w:r w:rsidR="00766592">
          <w:rPr>
            <w:noProof/>
            <w:webHidden/>
          </w:rPr>
          <w:fldChar w:fldCharType="separate"/>
        </w:r>
        <w:r w:rsidR="00766592">
          <w:rPr>
            <w:noProof/>
            <w:webHidden/>
          </w:rPr>
          <w:t>12</w:t>
        </w:r>
        <w:r w:rsidR="00766592">
          <w:rPr>
            <w:noProof/>
            <w:webHidden/>
          </w:rPr>
          <w:fldChar w:fldCharType="end"/>
        </w:r>
      </w:hyperlink>
    </w:p>
    <w:p w14:paraId="6D6F04EB" w14:textId="71377876" w:rsidR="00766592" w:rsidRDefault="000300BB">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679277" w:history="1">
        <w:r w:rsidR="00766592" w:rsidRPr="00D14991">
          <w:rPr>
            <w:rStyle w:val="Hyperlink"/>
            <w:noProof/>
          </w:rPr>
          <w:t>D.</w:t>
        </w:r>
        <w:r w:rsidR="00766592">
          <w:rPr>
            <w:rFonts w:asciiTheme="minorHAnsi" w:eastAsiaTheme="minorEastAsia" w:hAnsiTheme="minorHAnsi"/>
            <w:noProof/>
            <w:color w:val="auto"/>
            <w:sz w:val="22"/>
            <w:szCs w:val="22"/>
            <w:lang w:eastAsia="en-AU"/>
          </w:rPr>
          <w:tab/>
        </w:r>
        <w:r w:rsidR="00766592" w:rsidRPr="00D14991">
          <w:rPr>
            <w:rStyle w:val="Hyperlink"/>
            <w:noProof/>
          </w:rPr>
          <w:t>APPENDIX 2 – Title</w:t>
        </w:r>
        <w:r w:rsidR="00766592">
          <w:rPr>
            <w:noProof/>
            <w:webHidden/>
          </w:rPr>
          <w:tab/>
        </w:r>
        <w:r w:rsidR="00766592">
          <w:rPr>
            <w:noProof/>
            <w:webHidden/>
          </w:rPr>
          <w:fldChar w:fldCharType="begin"/>
        </w:r>
        <w:r w:rsidR="00766592">
          <w:rPr>
            <w:noProof/>
            <w:webHidden/>
          </w:rPr>
          <w:instrText xml:space="preserve"> PAGEREF _Toc79679277 \h </w:instrText>
        </w:r>
        <w:r w:rsidR="00766592">
          <w:rPr>
            <w:noProof/>
            <w:webHidden/>
          </w:rPr>
        </w:r>
        <w:r w:rsidR="00766592">
          <w:rPr>
            <w:noProof/>
            <w:webHidden/>
          </w:rPr>
          <w:fldChar w:fldCharType="separate"/>
        </w:r>
        <w:r w:rsidR="00766592">
          <w:rPr>
            <w:noProof/>
            <w:webHidden/>
          </w:rPr>
          <w:t>13</w:t>
        </w:r>
        <w:r w:rsidR="00766592">
          <w:rPr>
            <w:noProof/>
            <w:webHidden/>
          </w:rPr>
          <w:fldChar w:fldCharType="end"/>
        </w:r>
      </w:hyperlink>
    </w:p>
    <w:p w14:paraId="49C3A954" w14:textId="571CA5E1" w:rsidR="00E46322" w:rsidRDefault="006C3865" w:rsidP="00425380">
      <w:pPr>
        <w:rPr>
          <w:rFonts w:ascii="Arial" w:hAnsi="Arial"/>
        </w:rPr>
      </w:pPr>
      <w:r>
        <w:rPr>
          <w:rFonts w:ascii="Arial" w:hAnsi="Arial"/>
        </w:rPr>
        <w:fldChar w:fldCharType="end"/>
      </w:r>
    </w:p>
    <w:p w14:paraId="17113600" w14:textId="4DE0F176" w:rsidR="00B24F56" w:rsidRPr="00B24F56" w:rsidRDefault="00B24F56" w:rsidP="00B24F56">
      <w:pPr>
        <w:pStyle w:val="Subtitle"/>
        <w:pageBreakBefore/>
        <w:rPr>
          <w:rStyle w:val="Strong"/>
          <w:color w:val="3D3935" w:themeColor="accent3"/>
        </w:rPr>
      </w:pPr>
      <w:bookmarkStart w:id="2" w:name="_Toc517254867"/>
      <w:bookmarkStart w:id="3" w:name="_Toc517277993"/>
      <w:bookmarkStart w:id="4" w:name="_Toc517279010"/>
      <w:bookmarkStart w:id="5" w:name="_Toc517254865"/>
      <w:r w:rsidRPr="00B24F56">
        <w:rPr>
          <w:rStyle w:val="Strong"/>
          <w:color w:val="3D3935" w:themeColor="accent3"/>
        </w:rPr>
        <w:lastRenderedPageBreak/>
        <w:t>Purpose of the document</w:t>
      </w:r>
      <w:bookmarkEnd w:id="2"/>
      <w:bookmarkEnd w:id="3"/>
      <w:bookmarkEnd w:id="4"/>
    </w:p>
    <w:p w14:paraId="0A514F4E" w14:textId="701D1C82" w:rsidR="00B24F56" w:rsidRDefault="00B24F56" w:rsidP="00B24F56">
      <w:pPr>
        <w:pStyle w:val="ACUBodyArial"/>
      </w:pPr>
      <w:r>
        <w:t xml:space="preserve">The Project Business Case defines the reasons for a change, and an optimal solution and </w:t>
      </w:r>
      <w:r w:rsidR="0056319A">
        <w:t>implementation</w:t>
      </w:r>
      <w:r>
        <w:t xml:space="preserve"> approach. On approval</w:t>
      </w:r>
      <w:r w:rsidRPr="00031C9F">
        <w:t xml:space="preserve"> </w:t>
      </w:r>
      <w:r>
        <w:t xml:space="preserve">by the relevant committee or delegated authority, funding is released </w:t>
      </w:r>
      <w:r w:rsidR="0056319A">
        <w:t xml:space="preserve">to deliver the outcome and outputs defined in this document </w:t>
      </w:r>
      <w:r>
        <w:t>and the project commences.</w:t>
      </w:r>
    </w:p>
    <w:p w14:paraId="6C5C2ABD" w14:textId="77777777" w:rsidR="00B24F56" w:rsidRDefault="00B24F56" w:rsidP="00B24F56">
      <w:pPr>
        <w:pStyle w:val="ACUBodyArial"/>
        <w:numPr>
          <w:ilvl w:val="0"/>
          <w:numId w:val="39"/>
        </w:numPr>
        <w:spacing w:after="0"/>
        <w:ind w:left="714" w:hanging="357"/>
      </w:pPr>
      <w:r>
        <w:t>Part A describes the outcome and related benefits.</w:t>
      </w:r>
    </w:p>
    <w:p w14:paraId="26E098D6" w14:textId="77777777" w:rsidR="00B24F56" w:rsidRDefault="00B24F56" w:rsidP="00B24F56">
      <w:pPr>
        <w:pStyle w:val="ACUBodyArial"/>
        <w:numPr>
          <w:ilvl w:val="0"/>
          <w:numId w:val="39"/>
        </w:numPr>
      </w:pPr>
      <w:r>
        <w:t xml:space="preserve">Part B outlines how the outputs are intended to be delivered. </w:t>
      </w:r>
    </w:p>
    <w:p w14:paraId="5B80DCFE" w14:textId="77777777" w:rsidR="00B24F56" w:rsidRDefault="00B24F56" w:rsidP="00B24F56">
      <w:pPr>
        <w:pStyle w:val="Subtitle"/>
        <w:rPr>
          <w:rStyle w:val="Strong"/>
          <w:color w:val="3D3935" w:themeColor="accent3"/>
        </w:rPr>
      </w:pPr>
    </w:p>
    <w:p w14:paraId="34EC6313" w14:textId="27732C3A" w:rsidR="00E46322" w:rsidRPr="009F4E02" w:rsidRDefault="00E46322" w:rsidP="00B24F56">
      <w:pPr>
        <w:pStyle w:val="Subtitle"/>
        <w:rPr>
          <w:rStyle w:val="Strong"/>
          <w:color w:val="3D3935" w:themeColor="accent3"/>
        </w:rPr>
      </w:pPr>
      <w:r w:rsidRPr="009F4E02">
        <w:rPr>
          <w:rStyle w:val="Strong"/>
          <w:color w:val="3D3935" w:themeColor="accent3"/>
        </w:rPr>
        <w:t>Approvals</w:t>
      </w:r>
      <w:bookmarkEnd w:id="5"/>
    </w:p>
    <w:tbl>
      <w:tblPr>
        <w:tblW w:w="5000" w:type="pct"/>
        <w:jc w:val="center"/>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1140"/>
        <w:gridCol w:w="4151"/>
        <w:gridCol w:w="1014"/>
        <w:gridCol w:w="4151"/>
      </w:tblGrid>
      <w:tr w:rsidR="00A97500" w:rsidRPr="00A97500" w14:paraId="57C0F3B0" w14:textId="77777777" w:rsidTr="007771E4">
        <w:trPr>
          <w:cantSplit/>
          <w:trHeight w:val="340"/>
          <w:jc w:val="center"/>
        </w:trPr>
        <w:tc>
          <w:tcPr>
            <w:tcW w:w="545" w:type="pct"/>
            <w:shd w:val="clear" w:color="auto" w:fill="D6CDBF" w:themeFill="accent5" w:themeFillShade="E6"/>
            <w:vAlign w:val="center"/>
          </w:tcPr>
          <w:p w14:paraId="18A8E93F" w14:textId="26CAF5A5" w:rsidR="00E46322" w:rsidRPr="00A97500" w:rsidRDefault="00E46322" w:rsidP="009A5273">
            <w:pPr>
              <w:spacing w:after="0"/>
              <w:rPr>
                <w:rFonts w:ascii="Arial" w:hAnsi="Arial"/>
                <w:b/>
                <w:color w:val="auto"/>
                <w:sz w:val="20"/>
                <w:szCs w:val="20"/>
              </w:rPr>
            </w:pPr>
            <w:r w:rsidRPr="00A97500">
              <w:rPr>
                <w:rFonts w:ascii="Arial" w:hAnsi="Arial"/>
                <w:b/>
                <w:color w:val="auto"/>
                <w:sz w:val="20"/>
                <w:szCs w:val="20"/>
              </w:rPr>
              <w:t>Role</w:t>
            </w:r>
          </w:p>
        </w:tc>
        <w:tc>
          <w:tcPr>
            <w:tcW w:w="1985" w:type="pct"/>
            <w:shd w:val="clear" w:color="auto" w:fill="D6CDBF" w:themeFill="accent5" w:themeFillShade="E6"/>
            <w:vAlign w:val="center"/>
          </w:tcPr>
          <w:p w14:paraId="2308DB92" w14:textId="769C9A3C" w:rsidR="00E46322" w:rsidRPr="00A97500" w:rsidRDefault="00E46322" w:rsidP="009A5273">
            <w:pPr>
              <w:spacing w:after="0"/>
              <w:rPr>
                <w:rFonts w:ascii="Arial" w:hAnsi="Arial"/>
                <w:b/>
                <w:color w:val="auto"/>
                <w:sz w:val="20"/>
                <w:szCs w:val="20"/>
              </w:rPr>
            </w:pPr>
            <w:r w:rsidRPr="00A97500">
              <w:rPr>
                <w:rFonts w:ascii="Arial" w:hAnsi="Arial"/>
                <w:b/>
                <w:color w:val="auto"/>
                <w:sz w:val="20"/>
                <w:szCs w:val="20"/>
              </w:rPr>
              <w:t>Name, position</w:t>
            </w:r>
            <w:r w:rsidRPr="00A97500">
              <w:rPr>
                <w:rFonts w:ascii="Arial" w:hAnsi="Arial"/>
                <w:color w:val="auto"/>
                <w:sz w:val="20"/>
                <w:szCs w:val="20"/>
              </w:rPr>
              <w:t xml:space="preserve"> (or committee name)</w:t>
            </w:r>
          </w:p>
        </w:tc>
        <w:tc>
          <w:tcPr>
            <w:tcW w:w="485" w:type="pct"/>
            <w:shd w:val="clear" w:color="auto" w:fill="D6CDBF" w:themeFill="accent5" w:themeFillShade="E6"/>
            <w:vAlign w:val="center"/>
          </w:tcPr>
          <w:p w14:paraId="25DC4708" w14:textId="5DF15BC0" w:rsidR="00E46322" w:rsidRPr="00A97500" w:rsidRDefault="00E46322" w:rsidP="009A5273">
            <w:pPr>
              <w:spacing w:after="0"/>
              <w:rPr>
                <w:rFonts w:ascii="Arial" w:hAnsi="Arial"/>
                <w:b/>
                <w:color w:val="auto"/>
                <w:sz w:val="20"/>
                <w:szCs w:val="20"/>
              </w:rPr>
            </w:pPr>
            <w:r w:rsidRPr="00A97500">
              <w:rPr>
                <w:rFonts w:ascii="Arial" w:hAnsi="Arial"/>
                <w:b/>
                <w:color w:val="auto"/>
                <w:sz w:val="20"/>
                <w:szCs w:val="20"/>
              </w:rPr>
              <w:t>Date</w:t>
            </w:r>
          </w:p>
        </w:tc>
        <w:tc>
          <w:tcPr>
            <w:tcW w:w="1985" w:type="pct"/>
            <w:shd w:val="clear" w:color="auto" w:fill="D6CDBF" w:themeFill="accent5" w:themeFillShade="E6"/>
            <w:vAlign w:val="center"/>
          </w:tcPr>
          <w:p w14:paraId="0E9DD354" w14:textId="53D37E00" w:rsidR="00E46322" w:rsidRPr="00A97500" w:rsidRDefault="00E46322" w:rsidP="009A5273">
            <w:pPr>
              <w:spacing w:after="0"/>
              <w:rPr>
                <w:rFonts w:ascii="Arial" w:hAnsi="Arial"/>
                <w:b/>
                <w:color w:val="auto"/>
                <w:sz w:val="20"/>
                <w:szCs w:val="20"/>
              </w:rPr>
            </w:pPr>
            <w:r w:rsidRPr="00A97500">
              <w:rPr>
                <w:rFonts w:ascii="Arial" w:hAnsi="Arial"/>
                <w:b/>
                <w:color w:val="auto"/>
                <w:sz w:val="20"/>
                <w:szCs w:val="20"/>
              </w:rPr>
              <w:t>Comments</w:t>
            </w:r>
          </w:p>
        </w:tc>
      </w:tr>
      <w:tr w:rsidR="00E46322" w:rsidRPr="00CB430A" w14:paraId="44FB00C9" w14:textId="77777777" w:rsidTr="007771E4">
        <w:trPr>
          <w:cantSplit/>
          <w:trHeight w:val="340"/>
          <w:jc w:val="center"/>
        </w:trPr>
        <w:tc>
          <w:tcPr>
            <w:tcW w:w="545" w:type="pct"/>
            <w:vAlign w:val="center"/>
          </w:tcPr>
          <w:p w14:paraId="20518D4B" w14:textId="775038B5" w:rsidR="00E46322" w:rsidRPr="00CB430A" w:rsidRDefault="00E46322" w:rsidP="009A5273">
            <w:pPr>
              <w:spacing w:after="0"/>
              <w:rPr>
                <w:rFonts w:ascii="Arial" w:hAnsi="Arial"/>
                <w:sz w:val="20"/>
                <w:szCs w:val="20"/>
              </w:rPr>
            </w:pPr>
            <w:r w:rsidRPr="00CB430A">
              <w:rPr>
                <w:rFonts w:ascii="Arial" w:hAnsi="Arial"/>
                <w:sz w:val="20"/>
                <w:szCs w:val="20"/>
              </w:rPr>
              <w:t>Author</w:t>
            </w:r>
          </w:p>
        </w:tc>
        <w:tc>
          <w:tcPr>
            <w:tcW w:w="1985" w:type="pct"/>
            <w:vAlign w:val="center"/>
          </w:tcPr>
          <w:p w14:paraId="73A62E5D" w14:textId="77777777" w:rsidR="00E46322" w:rsidRPr="00CB430A" w:rsidRDefault="00E46322" w:rsidP="009A5273">
            <w:pPr>
              <w:spacing w:after="0"/>
              <w:rPr>
                <w:rFonts w:ascii="Arial" w:hAnsi="Arial"/>
                <w:sz w:val="20"/>
                <w:szCs w:val="20"/>
              </w:rPr>
            </w:pPr>
          </w:p>
        </w:tc>
        <w:tc>
          <w:tcPr>
            <w:tcW w:w="485" w:type="pct"/>
            <w:vAlign w:val="center"/>
          </w:tcPr>
          <w:p w14:paraId="494DA7DC" w14:textId="77777777" w:rsidR="00E46322" w:rsidRPr="00CB430A" w:rsidRDefault="00E46322" w:rsidP="009A5273">
            <w:pPr>
              <w:spacing w:after="0"/>
              <w:rPr>
                <w:rFonts w:ascii="Arial" w:hAnsi="Arial"/>
                <w:sz w:val="20"/>
                <w:szCs w:val="20"/>
              </w:rPr>
            </w:pPr>
          </w:p>
        </w:tc>
        <w:tc>
          <w:tcPr>
            <w:tcW w:w="1985" w:type="pct"/>
            <w:vAlign w:val="center"/>
          </w:tcPr>
          <w:p w14:paraId="432D8959" w14:textId="77777777" w:rsidR="00E46322" w:rsidRPr="00CB430A" w:rsidRDefault="00E46322" w:rsidP="009A5273">
            <w:pPr>
              <w:spacing w:after="0"/>
              <w:rPr>
                <w:rFonts w:ascii="Arial" w:hAnsi="Arial"/>
                <w:sz w:val="20"/>
                <w:szCs w:val="20"/>
              </w:rPr>
            </w:pPr>
          </w:p>
        </w:tc>
      </w:tr>
      <w:tr w:rsidR="00E46322" w:rsidRPr="00CB430A" w14:paraId="7FDFB06C" w14:textId="77777777" w:rsidTr="007771E4">
        <w:trPr>
          <w:cantSplit/>
          <w:trHeight w:val="340"/>
          <w:jc w:val="center"/>
        </w:trPr>
        <w:tc>
          <w:tcPr>
            <w:tcW w:w="545" w:type="pct"/>
            <w:vAlign w:val="center"/>
          </w:tcPr>
          <w:p w14:paraId="30A4C13A" w14:textId="704B2E2C" w:rsidR="00E46322" w:rsidRPr="00CB430A" w:rsidRDefault="00E46322" w:rsidP="009A5273">
            <w:pPr>
              <w:spacing w:after="0"/>
              <w:rPr>
                <w:rFonts w:ascii="Arial" w:hAnsi="Arial"/>
                <w:sz w:val="20"/>
                <w:szCs w:val="20"/>
              </w:rPr>
            </w:pPr>
            <w:r w:rsidRPr="00CB430A">
              <w:rPr>
                <w:rFonts w:ascii="Arial" w:hAnsi="Arial"/>
                <w:sz w:val="20"/>
                <w:szCs w:val="20"/>
              </w:rPr>
              <w:t>Contribute</w:t>
            </w:r>
          </w:p>
        </w:tc>
        <w:tc>
          <w:tcPr>
            <w:tcW w:w="1985" w:type="pct"/>
            <w:vAlign w:val="center"/>
          </w:tcPr>
          <w:p w14:paraId="3B95922E" w14:textId="77777777" w:rsidR="00E46322" w:rsidRPr="00CB430A" w:rsidRDefault="00E46322" w:rsidP="009A5273">
            <w:pPr>
              <w:spacing w:after="0"/>
              <w:rPr>
                <w:rFonts w:ascii="Arial" w:hAnsi="Arial"/>
                <w:sz w:val="20"/>
                <w:szCs w:val="20"/>
              </w:rPr>
            </w:pPr>
          </w:p>
        </w:tc>
        <w:tc>
          <w:tcPr>
            <w:tcW w:w="485" w:type="pct"/>
            <w:vAlign w:val="center"/>
          </w:tcPr>
          <w:p w14:paraId="7415CCD1" w14:textId="77777777" w:rsidR="00E46322" w:rsidRPr="00CB430A" w:rsidRDefault="00E46322" w:rsidP="009A5273">
            <w:pPr>
              <w:spacing w:after="0"/>
              <w:rPr>
                <w:rFonts w:ascii="Arial" w:hAnsi="Arial"/>
                <w:sz w:val="20"/>
                <w:szCs w:val="20"/>
              </w:rPr>
            </w:pPr>
          </w:p>
        </w:tc>
        <w:tc>
          <w:tcPr>
            <w:tcW w:w="1985" w:type="pct"/>
            <w:vAlign w:val="center"/>
          </w:tcPr>
          <w:p w14:paraId="035F7387" w14:textId="77777777" w:rsidR="00E46322" w:rsidRPr="00CB430A" w:rsidRDefault="00E46322" w:rsidP="009A5273">
            <w:pPr>
              <w:spacing w:after="0"/>
              <w:rPr>
                <w:rFonts w:ascii="Arial" w:hAnsi="Arial"/>
                <w:sz w:val="20"/>
                <w:szCs w:val="20"/>
              </w:rPr>
            </w:pPr>
          </w:p>
        </w:tc>
      </w:tr>
      <w:tr w:rsidR="00E46322" w:rsidRPr="00CB430A" w14:paraId="799987E6" w14:textId="77777777" w:rsidTr="007771E4">
        <w:trPr>
          <w:cantSplit/>
          <w:trHeight w:val="340"/>
          <w:jc w:val="center"/>
        </w:trPr>
        <w:tc>
          <w:tcPr>
            <w:tcW w:w="545" w:type="pct"/>
            <w:vAlign w:val="center"/>
          </w:tcPr>
          <w:p w14:paraId="438009C8" w14:textId="431EA488" w:rsidR="00E46322" w:rsidRPr="00CB430A" w:rsidRDefault="00E46322" w:rsidP="009A5273">
            <w:pPr>
              <w:spacing w:after="0"/>
              <w:rPr>
                <w:rFonts w:ascii="Arial" w:hAnsi="Arial"/>
                <w:sz w:val="20"/>
                <w:szCs w:val="20"/>
              </w:rPr>
            </w:pPr>
            <w:r w:rsidRPr="00CB430A">
              <w:rPr>
                <w:rFonts w:ascii="Arial" w:hAnsi="Arial"/>
                <w:sz w:val="20"/>
                <w:szCs w:val="20"/>
              </w:rPr>
              <w:t>Review</w:t>
            </w:r>
          </w:p>
        </w:tc>
        <w:tc>
          <w:tcPr>
            <w:tcW w:w="1985" w:type="pct"/>
            <w:vAlign w:val="center"/>
          </w:tcPr>
          <w:p w14:paraId="220422E3" w14:textId="53EDE35B" w:rsidR="00E46322" w:rsidRPr="00CB430A" w:rsidRDefault="004F7DB4" w:rsidP="009A5273">
            <w:pPr>
              <w:spacing w:after="0"/>
              <w:rPr>
                <w:rFonts w:ascii="Arial" w:hAnsi="Arial"/>
                <w:sz w:val="20"/>
                <w:szCs w:val="20"/>
              </w:rPr>
            </w:pPr>
            <w:r w:rsidRPr="00CB430A">
              <w:rPr>
                <w:rFonts w:ascii="Arial" w:hAnsi="Arial"/>
                <w:sz w:val="20"/>
                <w:szCs w:val="20"/>
              </w:rPr>
              <w:t>[</w:t>
            </w:r>
            <w:r w:rsidR="00037985">
              <w:rPr>
                <w:rFonts w:ascii="Arial" w:hAnsi="Arial"/>
                <w:sz w:val="20"/>
                <w:szCs w:val="20"/>
              </w:rPr>
              <w:t>Peer or SME review</w:t>
            </w:r>
            <w:r w:rsidRPr="00CB430A">
              <w:rPr>
                <w:rFonts w:ascii="Arial" w:hAnsi="Arial"/>
                <w:sz w:val="20"/>
                <w:szCs w:val="20"/>
              </w:rPr>
              <w:t>]</w:t>
            </w:r>
          </w:p>
        </w:tc>
        <w:tc>
          <w:tcPr>
            <w:tcW w:w="485" w:type="pct"/>
            <w:vAlign w:val="center"/>
          </w:tcPr>
          <w:p w14:paraId="13BB2127" w14:textId="77777777" w:rsidR="00E46322" w:rsidRPr="00CB430A" w:rsidRDefault="00E46322" w:rsidP="009A5273">
            <w:pPr>
              <w:spacing w:after="0"/>
              <w:rPr>
                <w:rFonts w:ascii="Arial" w:hAnsi="Arial"/>
                <w:sz w:val="20"/>
                <w:szCs w:val="20"/>
              </w:rPr>
            </w:pPr>
          </w:p>
        </w:tc>
        <w:tc>
          <w:tcPr>
            <w:tcW w:w="1985" w:type="pct"/>
            <w:vAlign w:val="center"/>
          </w:tcPr>
          <w:p w14:paraId="0CF3A1F9" w14:textId="77777777" w:rsidR="00E46322" w:rsidRPr="00CB430A" w:rsidRDefault="00E46322" w:rsidP="009A5273">
            <w:pPr>
              <w:spacing w:after="0"/>
              <w:rPr>
                <w:rFonts w:ascii="Arial" w:hAnsi="Arial"/>
                <w:sz w:val="20"/>
                <w:szCs w:val="20"/>
              </w:rPr>
            </w:pPr>
          </w:p>
        </w:tc>
      </w:tr>
      <w:tr w:rsidR="00C17AA2" w:rsidRPr="00CB430A" w14:paraId="4059769A" w14:textId="77777777" w:rsidTr="007771E4">
        <w:trPr>
          <w:cantSplit/>
          <w:trHeight w:val="340"/>
          <w:jc w:val="center"/>
        </w:trPr>
        <w:tc>
          <w:tcPr>
            <w:tcW w:w="545" w:type="pct"/>
            <w:vAlign w:val="center"/>
          </w:tcPr>
          <w:p w14:paraId="43100638" w14:textId="34032932" w:rsidR="00C17AA2" w:rsidRPr="00CB430A" w:rsidRDefault="00C17AA2" w:rsidP="009A5273">
            <w:pPr>
              <w:spacing w:after="0"/>
              <w:rPr>
                <w:rFonts w:ascii="Arial" w:hAnsi="Arial"/>
                <w:sz w:val="20"/>
                <w:szCs w:val="20"/>
              </w:rPr>
            </w:pPr>
            <w:r w:rsidRPr="00CB430A">
              <w:rPr>
                <w:rFonts w:ascii="Arial" w:hAnsi="Arial"/>
                <w:sz w:val="20"/>
                <w:szCs w:val="20"/>
              </w:rPr>
              <w:t>Review</w:t>
            </w:r>
          </w:p>
        </w:tc>
        <w:tc>
          <w:tcPr>
            <w:tcW w:w="1985" w:type="pct"/>
            <w:vAlign w:val="center"/>
          </w:tcPr>
          <w:p w14:paraId="58CB6E6E" w14:textId="7FA5BAE9" w:rsidR="00C17AA2" w:rsidRPr="00CB430A" w:rsidRDefault="00C17AA2" w:rsidP="009A5273">
            <w:pPr>
              <w:spacing w:after="0"/>
              <w:rPr>
                <w:rFonts w:ascii="Arial" w:hAnsi="Arial"/>
                <w:sz w:val="20"/>
                <w:szCs w:val="20"/>
              </w:rPr>
            </w:pPr>
            <w:r w:rsidRPr="00CB430A">
              <w:rPr>
                <w:rFonts w:ascii="Arial" w:hAnsi="Arial"/>
                <w:sz w:val="20"/>
                <w:szCs w:val="20"/>
              </w:rPr>
              <w:t>[</w:t>
            </w:r>
            <w:r w:rsidR="00037985">
              <w:rPr>
                <w:rFonts w:ascii="Arial" w:hAnsi="Arial"/>
                <w:sz w:val="20"/>
                <w:szCs w:val="20"/>
              </w:rPr>
              <w:t>Service Improvement Team,</w:t>
            </w:r>
            <w:r w:rsidR="00037985">
              <w:rPr>
                <w:rFonts w:ascii="Arial" w:hAnsi="Arial"/>
                <w:sz w:val="20"/>
                <w:szCs w:val="20"/>
              </w:rPr>
              <w:br/>
              <w:t>Service Delivery &amp; Improvement</w:t>
            </w:r>
            <w:r w:rsidRPr="00CB430A">
              <w:rPr>
                <w:rFonts w:ascii="Arial" w:hAnsi="Arial"/>
                <w:sz w:val="20"/>
                <w:szCs w:val="20"/>
              </w:rPr>
              <w:t>]</w:t>
            </w:r>
          </w:p>
        </w:tc>
        <w:tc>
          <w:tcPr>
            <w:tcW w:w="485" w:type="pct"/>
            <w:vAlign w:val="center"/>
          </w:tcPr>
          <w:p w14:paraId="0F5854DF" w14:textId="77777777" w:rsidR="00C17AA2" w:rsidRPr="00CB430A" w:rsidRDefault="00C17AA2" w:rsidP="009A5273">
            <w:pPr>
              <w:spacing w:after="0"/>
              <w:rPr>
                <w:rFonts w:ascii="Arial" w:hAnsi="Arial"/>
                <w:sz w:val="20"/>
                <w:szCs w:val="20"/>
              </w:rPr>
            </w:pPr>
          </w:p>
        </w:tc>
        <w:tc>
          <w:tcPr>
            <w:tcW w:w="1985" w:type="pct"/>
            <w:vAlign w:val="center"/>
          </w:tcPr>
          <w:p w14:paraId="4ABC997F" w14:textId="77777777" w:rsidR="00C17AA2" w:rsidRPr="00CB430A" w:rsidRDefault="00C17AA2" w:rsidP="009A5273">
            <w:pPr>
              <w:spacing w:after="0"/>
              <w:rPr>
                <w:rFonts w:ascii="Arial" w:hAnsi="Arial"/>
                <w:sz w:val="20"/>
                <w:szCs w:val="20"/>
              </w:rPr>
            </w:pPr>
          </w:p>
        </w:tc>
      </w:tr>
      <w:tr w:rsidR="002D7416" w:rsidRPr="00CB430A" w14:paraId="2BBF2E25" w14:textId="77777777" w:rsidTr="007771E4">
        <w:trPr>
          <w:cantSplit/>
          <w:trHeight w:val="340"/>
          <w:jc w:val="center"/>
        </w:trPr>
        <w:tc>
          <w:tcPr>
            <w:tcW w:w="545" w:type="pct"/>
            <w:vAlign w:val="center"/>
          </w:tcPr>
          <w:p w14:paraId="2E7EB685" w14:textId="158B2AB1" w:rsidR="002D7416" w:rsidRPr="00CB430A" w:rsidRDefault="002D7416" w:rsidP="009A5273">
            <w:pPr>
              <w:spacing w:after="0"/>
              <w:rPr>
                <w:rFonts w:ascii="Arial" w:hAnsi="Arial"/>
                <w:sz w:val="20"/>
                <w:szCs w:val="20"/>
              </w:rPr>
            </w:pPr>
            <w:r>
              <w:rPr>
                <w:rFonts w:ascii="Arial" w:hAnsi="Arial"/>
                <w:sz w:val="20"/>
                <w:szCs w:val="20"/>
              </w:rPr>
              <w:t>Review</w:t>
            </w:r>
          </w:p>
        </w:tc>
        <w:tc>
          <w:tcPr>
            <w:tcW w:w="1985" w:type="pct"/>
            <w:vAlign w:val="center"/>
          </w:tcPr>
          <w:p w14:paraId="4E2CC9FB" w14:textId="59B2E62C" w:rsidR="002D7416" w:rsidRPr="00CB430A" w:rsidRDefault="002D7416" w:rsidP="009A5273">
            <w:pPr>
              <w:spacing w:after="0"/>
              <w:rPr>
                <w:rFonts w:ascii="Arial" w:hAnsi="Arial"/>
                <w:sz w:val="20"/>
                <w:szCs w:val="20"/>
              </w:rPr>
            </w:pPr>
            <w:r>
              <w:rPr>
                <w:rFonts w:ascii="Arial" w:hAnsi="Arial"/>
                <w:sz w:val="20"/>
                <w:szCs w:val="20"/>
              </w:rPr>
              <w:t>[</w:t>
            </w:r>
            <w:r w:rsidR="00C252E2">
              <w:rPr>
                <w:rFonts w:ascii="Arial" w:hAnsi="Arial"/>
                <w:sz w:val="20"/>
                <w:szCs w:val="20"/>
              </w:rPr>
              <w:t>Engagement team</w:t>
            </w:r>
            <w:r w:rsidR="00037985">
              <w:rPr>
                <w:rFonts w:ascii="Arial" w:hAnsi="Arial"/>
                <w:sz w:val="20"/>
                <w:szCs w:val="20"/>
              </w:rPr>
              <w:t xml:space="preserve"> (EAP)</w:t>
            </w:r>
            <w:r w:rsidR="00C252E2">
              <w:rPr>
                <w:rFonts w:ascii="Arial" w:hAnsi="Arial"/>
                <w:sz w:val="20"/>
                <w:szCs w:val="20"/>
              </w:rPr>
              <w:t>, IT Directorate]</w:t>
            </w:r>
          </w:p>
        </w:tc>
        <w:tc>
          <w:tcPr>
            <w:tcW w:w="485" w:type="pct"/>
            <w:vAlign w:val="center"/>
          </w:tcPr>
          <w:p w14:paraId="274D8ED5" w14:textId="77777777" w:rsidR="002D7416" w:rsidRPr="00CB430A" w:rsidRDefault="002D7416" w:rsidP="009A5273">
            <w:pPr>
              <w:spacing w:after="0"/>
              <w:rPr>
                <w:rFonts w:ascii="Arial" w:hAnsi="Arial"/>
                <w:sz w:val="20"/>
                <w:szCs w:val="20"/>
              </w:rPr>
            </w:pPr>
          </w:p>
        </w:tc>
        <w:tc>
          <w:tcPr>
            <w:tcW w:w="1985" w:type="pct"/>
            <w:vAlign w:val="center"/>
          </w:tcPr>
          <w:p w14:paraId="656D4364" w14:textId="77777777" w:rsidR="002D7416" w:rsidRPr="00CB430A" w:rsidRDefault="002D7416" w:rsidP="009A5273">
            <w:pPr>
              <w:spacing w:after="0"/>
              <w:rPr>
                <w:rFonts w:ascii="Arial" w:hAnsi="Arial"/>
                <w:sz w:val="20"/>
                <w:szCs w:val="20"/>
              </w:rPr>
            </w:pPr>
          </w:p>
        </w:tc>
      </w:tr>
      <w:tr w:rsidR="00E46322" w:rsidRPr="00CB430A" w14:paraId="2B8FC13D" w14:textId="77777777" w:rsidTr="007771E4">
        <w:trPr>
          <w:cantSplit/>
          <w:trHeight w:val="340"/>
          <w:jc w:val="center"/>
        </w:trPr>
        <w:tc>
          <w:tcPr>
            <w:tcW w:w="545" w:type="pct"/>
            <w:vAlign w:val="center"/>
          </w:tcPr>
          <w:p w14:paraId="6C59F69C" w14:textId="4ED98500" w:rsidR="00E46322" w:rsidRPr="00CB430A" w:rsidRDefault="00E46322" w:rsidP="009A5273">
            <w:pPr>
              <w:spacing w:after="0"/>
              <w:rPr>
                <w:rFonts w:ascii="Arial" w:hAnsi="Arial"/>
                <w:sz w:val="20"/>
                <w:szCs w:val="20"/>
              </w:rPr>
            </w:pPr>
            <w:r w:rsidRPr="00CB430A">
              <w:rPr>
                <w:rFonts w:ascii="Arial" w:hAnsi="Arial"/>
                <w:sz w:val="20"/>
                <w:szCs w:val="20"/>
              </w:rPr>
              <w:t>Review</w:t>
            </w:r>
          </w:p>
        </w:tc>
        <w:tc>
          <w:tcPr>
            <w:tcW w:w="1985" w:type="pct"/>
            <w:vAlign w:val="center"/>
          </w:tcPr>
          <w:p w14:paraId="5256A579" w14:textId="228C88C5" w:rsidR="00E46322" w:rsidRPr="00CB430A" w:rsidRDefault="00C17AA2" w:rsidP="009A5273">
            <w:pPr>
              <w:spacing w:after="0"/>
              <w:rPr>
                <w:rFonts w:ascii="Arial" w:hAnsi="Arial"/>
                <w:sz w:val="20"/>
                <w:szCs w:val="20"/>
              </w:rPr>
            </w:pPr>
            <w:r w:rsidRPr="00CB430A">
              <w:rPr>
                <w:rFonts w:ascii="Arial" w:hAnsi="Arial"/>
                <w:sz w:val="20"/>
                <w:szCs w:val="20"/>
              </w:rPr>
              <w:t>[</w:t>
            </w:r>
            <w:r w:rsidR="00037985" w:rsidRPr="00037985">
              <w:rPr>
                <w:rFonts w:ascii="Arial" w:hAnsi="Arial"/>
                <w:sz w:val="20"/>
                <w:szCs w:val="20"/>
              </w:rPr>
              <w:t>Associate Director, Financial Corporate Services</w:t>
            </w:r>
            <w:r w:rsidRPr="00CB430A">
              <w:rPr>
                <w:rFonts w:ascii="Arial" w:hAnsi="Arial"/>
                <w:sz w:val="20"/>
                <w:szCs w:val="20"/>
              </w:rPr>
              <w:t>, Finance Directorate]</w:t>
            </w:r>
          </w:p>
        </w:tc>
        <w:tc>
          <w:tcPr>
            <w:tcW w:w="485" w:type="pct"/>
            <w:vAlign w:val="center"/>
          </w:tcPr>
          <w:p w14:paraId="6116F4E3" w14:textId="77777777" w:rsidR="00E46322" w:rsidRPr="00CB430A" w:rsidRDefault="00E46322" w:rsidP="009A5273">
            <w:pPr>
              <w:spacing w:after="0"/>
              <w:rPr>
                <w:rFonts w:ascii="Arial" w:hAnsi="Arial"/>
                <w:sz w:val="20"/>
                <w:szCs w:val="20"/>
              </w:rPr>
            </w:pPr>
          </w:p>
        </w:tc>
        <w:tc>
          <w:tcPr>
            <w:tcW w:w="1985" w:type="pct"/>
            <w:vAlign w:val="center"/>
          </w:tcPr>
          <w:p w14:paraId="48BD91D0" w14:textId="77777777" w:rsidR="00E46322" w:rsidRPr="00CB430A" w:rsidRDefault="00E46322" w:rsidP="009A5273">
            <w:pPr>
              <w:spacing w:after="0"/>
              <w:rPr>
                <w:rFonts w:ascii="Arial" w:hAnsi="Arial"/>
                <w:sz w:val="20"/>
                <w:szCs w:val="20"/>
              </w:rPr>
            </w:pPr>
          </w:p>
        </w:tc>
      </w:tr>
      <w:tr w:rsidR="00E062E7" w:rsidRPr="00CB430A" w14:paraId="2402FE23" w14:textId="77777777" w:rsidTr="007771E4">
        <w:trPr>
          <w:cantSplit/>
          <w:trHeight w:val="340"/>
          <w:jc w:val="center"/>
        </w:trPr>
        <w:tc>
          <w:tcPr>
            <w:tcW w:w="545" w:type="pct"/>
            <w:vAlign w:val="center"/>
          </w:tcPr>
          <w:p w14:paraId="52B17905" w14:textId="504730A3" w:rsidR="00E062E7" w:rsidRPr="00CB430A" w:rsidRDefault="00E062E7" w:rsidP="009A5273">
            <w:pPr>
              <w:spacing w:after="0"/>
              <w:rPr>
                <w:rFonts w:ascii="Arial" w:hAnsi="Arial"/>
                <w:sz w:val="20"/>
                <w:szCs w:val="20"/>
              </w:rPr>
            </w:pPr>
            <w:r>
              <w:rPr>
                <w:rFonts w:ascii="Arial" w:hAnsi="Arial"/>
                <w:sz w:val="20"/>
                <w:szCs w:val="20"/>
              </w:rPr>
              <w:t>Review</w:t>
            </w:r>
          </w:p>
        </w:tc>
        <w:tc>
          <w:tcPr>
            <w:tcW w:w="1985" w:type="pct"/>
            <w:vAlign w:val="center"/>
          </w:tcPr>
          <w:p w14:paraId="7D7C8C41" w14:textId="350C85E8" w:rsidR="00E062E7" w:rsidRPr="00CB430A" w:rsidRDefault="00E062E7" w:rsidP="009A5273">
            <w:pPr>
              <w:spacing w:after="0"/>
              <w:rPr>
                <w:rFonts w:ascii="Arial" w:hAnsi="Arial"/>
                <w:sz w:val="20"/>
                <w:szCs w:val="20"/>
              </w:rPr>
            </w:pPr>
            <w:r>
              <w:rPr>
                <w:rFonts w:ascii="Arial" w:hAnsi="Arial"/>
                <w:sz w:val="20"/>
                <w:szCs w:val="20"/>
              </w:rPr>
              <w:t>[National Manager, Portfolio Projects Office]</w:t>
            </w:r>
          </w:p>
        </w:tc>
        <w:tc>
          <w:tcPr>
            <w:tcW w:w="485" w:type="pct"/>
            <w:vAlign w:val="center"/>
          </w:tcPr>
          <w:p w14:paraId="2E1D98D8" w14:textId="77777777" w:rsidR="00E062E7" w:rsidRPr="00CB430A" w:rsidRDefault="00E062E7" w:rsidP="009A5273">
            <w:pPr>
              <w:spacing w:after="0"/>
              <w:rPr>
                <w:rFonts w:ascii="Arial" w:hAnsi="Arial"/>
                <w:sz w:val="20"/>
                <w:szCs w:val="20"/>
              </w:rPr>
            </w:pPr>
          </w:p>
        </w:tc>
        <w:tc>
          <w:tcPr>
            <w:tcW w:w="1985" w:type="pct"/>
            <w:vAlign w:val="center"/>
          </w:tcPr>
          <w:p w14:paraId="407D5A6E" w14:textId="77777777" w:rsidR="00E062E7" w:rsidRPr="00CB430A" w:rsidRDefault="00E062E7" w:rsidP="009A5273">
            <w:pPr>
              <w:spacing w:after="0"/>
              <w:rPr>
                <w:rFonts w:ascii="Arial" w:hAnsi="Arial"/>
                <w:sz w:val="20"/>
                <w:szCs w:val="20"/>
              </w:rPr>
            </w:pPr>
          </w:p>
        </w:tc>
      </w:tr>
      <w:tr w:rsidR="00BB674E" w:rsidRPr="00CB430A" w14:paraId="70A0F3A7" w14:textId="77777777" w:rsidTr="007771E4">
        <w:trPr>
          <w:cantSplit/>
          <w:trHeight w:val="340"/>
          <w:jc w:val="center"/>
        </w:trPr>
        <w:tc>
          <w:tcPr>
            <w:tcW w:w="545" w:type="pct"/>
            <w:vAlign w:val="center"/>
          </w:tcPr>
          <w:p w14:paraId="35734CAE" w14:textId="24680A44" w:rsidR="00BB674E" w:rsidRPr="00CB430A" w:rsidRDefault="00BB674E" w:rsidP="009A5273">
            <w:pPr>
              <w:spacing w:after="0"/>
              <w:rPr>
                <w:rFonts w:ascii="Arial" w:hAnsi="Arial"/>
                <w:sz w:val="20"/>
                <w:szCs w:val="20"/>
              </w:rPr>
            </w:pPr>
            <w:r w:rsidRPr="00CB430A">
              <w:rPr>
                <w:rFonts w:ascii="Arial" w:hAnsi="Arial"/>
                <w:sz w:val="20"/>
                <w:szCs w:val="20"/>
              </w:rPr>
              <w:t>Endorse</w:t>
            </w:r>
          </w:p>
        </w:tc>
        <w:tc>
          <w:tcPr>
            <w:tcW w:w="1985" w:type="pct"/>
            <w:vAlign w:val="center"/>
          </w:tcPr>
          <w:p w14:paraId="23517E43" w14:textId="4C295C6D" w:rsidR="00BB674E" w:rsidRPr="00CB430A" w:rsidRDefault="00BB674E" w:rsidP="009A5273">
            <w:pPr>
              <w:spacing w:after="0"/>
              <w:rPr>
                <w:rFonts w:ascii="Arial" w:hAnsi="Arial"/>
                <w:sz w:val="20"/>
                <w:szCs w:val="20"/>
              </w:rPr>
            </w:pPr>
            <w:r w:rsidRPr="00CB430A">
              <w:rPr>
                <w:rFonts w:ascii="Arial" w:hAnsi="Arial"/>
                <w:sz w:val="20"/>
                <w:szCs w:val="20"/>
              </w:rPr>
              <w:t>[Benefits Owner</w:t>
            </w:r>
            <w:r w:rsidR="008F719E">
              <w:rPr>
                <w:rFonts w:ascii="Arial" w:hAnsi="Arial"/>
                <w:sz w:val="20"/>
                <w:szCs w:val="20"/>
              </w:rPr>
              <w:t xml:space="preserve"> / </w:t>
            </w:r>
            <w:r w:rsidR="00B8245C">
              <w:rPr>
                <w:rFonts w:ascii="Arial" w:hAnsi="Arial"/>
                <w:sz w:val="20"/>
                <w:szCs w:val="20"/>
              </w:rPr>
              <w:t>Executive Sponsor</w:t>
            </w:r>
            <w:r w:rsidRPr="00CB430A">
              <w:rPr>
                <w:rFonts w:ascii="Arial" w:hAnsi="Arial"/>
                <w:sz w:val="20"/>
                <w:szCs w:val="20"/>
              </w:rPr>
              <w:t>]</w:t>
            </w:r>
          </w:p>
        </w:tc>
        <w:tc>
          <w:tcPr>
            <w:tcW w:w="485" w:type="pct"/>
            <w:vAlign w:val="center"/>
          </w:tcPr>
          <w:p w14:paraId="08659C05" w14:textId="77777777" w:rsidR="00BB674E" w:rsidRPr="00CB430A" w:rsidRDefault="00BB674E" w:rsidP="009A5273">
            <w:pPr>
              <w:spacing w:after="0"/>
              <w:rPr>
                <w:rFonts w:ascii="Arial" w:hAnsi="Arial"/>
                <w:sz w:val="20"/>
                <w:szCs w:val="20"/>
              </w:rPr>
            </w:pPr>
          </w:p>
        </w:tc>
        <w:tc>
          <w:tcPr>
            <w:tcW w:w="1985" w:type="pct"/>
            <w:vAlign w:val="center"/>
          </w:tcPr>
          <w:p w14:paraId="3D1F30D3" w14:textId="77777777" w:rsidR="00BB674E" w:rsidRPr="00CB430A" w:rsidRDefault="00BB674E" w:rsidP="009A5273">
            <w:pPr>
              <w:spacing w:after="0"/>
              <w:rPr>
                <w:rFonts w:ascii="Arial" w:hAnsi="Arial"/>
                <w:sz w:val="20"/>
                <w:szCs w:val="20"/>
              </w:rPr>
            </w:pPr>
          </w:p>
        </w:tc>
      </w:tr>
      <w:tr w:rsidR="00E46322" w:rsidRPr="00CB430A" w14:paraId="208181D6" w14:textId="77777777" w:rsidTr="007771E4">
        <w:trPr>
          <w:cantSplit/>
          <w:trHeight w:val="340"/>
          <w:jc w:val="center"/>
        </w:trPr>
        <w:tc>
          <w:tcPr>
            <w:tcW w:w="545" w:type="pct"/>
            <w:vAlign w:val="center"/>
          </w:tcPr>
          <w:p w14:paraId="44F5117C" w14:textId="788DA324" w:rsidR="00E46322" w:rsidRPr="00CB430A" w:rsidRDefault="00E46322" w:rsidP="009A5273">
            <w:pPr>
              <w:spacing w:after="0"/>
              <w:rPr>
                <w:rFonts w:ascii="Arial" w:hAnsi="Arial"/>
                <w:sz w:val="20"/>
                <w:szCs w:val="20"/>
              </w:rPr>
            </w:pPr>
            <w:r w:rsidRPr="00CB430A">
              <w:rPr>
                <w:rFonts w:ascii="Arial" w:hAnsi="Arial"/>
                <w:sz w:val="20"/>
                <w:szCs w:val="20"/>
              </w:rPr>
              <w:t>Endorse</w:t>
            </w:r>
          </w:p>
        </w:tc>
        <w:tc>
          <w:tcPr>
            <w:tcW w:w="1985" w:type="pct"/>
            <w:vAlign w:val="center"/>
          </w:tcPr>
          <w:p w14:paraId="08AC911A" w14:textId="44FA92EA" w:rsidR="00E46322" w:rsidRPr="00CB430A" w:rsidRDefault="004F7DB4" w:rsidP="009A5273">
            <w:pPr>
              <w:spacing w:after="0"/>
              <w:rPr>
                <w:rFonts w:ascii="Arial" w:hAnsi="Arial"/>
                <w:sz w:val="20"/>
                <w:szCs w:val="20"/>
              </w:rPr>
            </w:pPr>
            <w:r w:rsidRPr="00CB430A">
              <w:rPr>
                <w:rFonts w:ascii="Arial" w:hAnsi="Arial"/>
                <w:sz w:val="20"/>
                <w:szCs w:val="20"/>
              </w:rPr>
              <w:t>[</w:t>
            </w:r>
            <w:r w:rsidR="008F719E">
              <w:rPr>
                <w:rFonts w:ascii="Arial" w:hAnsi="Arial"/>
                <w:sz w:val="20"/>
                <w:szCs w:val="20"/>
              </w:rPr>
              <w:t>Committee</w:t>
            </w:r>
            <w:r w:rsidR="00037985">
              <w:rPr>
                <w:rFonts w:ascii="Arial" w:hAnsi="Arial"/>
                <w:sz w:val="20"/>
                <w:szCs w:val="20"/>
              </w:rPr>
              <w:t xml:space="preserve"> (e.g. Program Board)</w:t>
            </w:r>
            <w:r w:rsidRPr="00CB430A">
              <w:rPr>
                <w:rFonts w:ascii="Arial" w:hAnsi="Arial"/>
                <w:sz w:val="20"/>
                <w:szCs w:val="20"/>
              </w:rPr>
              <w:t>]</w:t>
            </w:r>
          </w:p>
        </w:tc>
        <w:tc>
          <w:tcPr>
            <w:tcW w:w="485" w:type="pct"/>
            <w:vAlign w:val="center"/>
          </w:tcPr>
          <w:p w14:paraId="5F4737C2" w14:textId="77777777" w:rsidR="00E46322" w:rsidRPr="00CB430A" w:rsidRDefault="00E46322" w:rsidP="009A5273">
            <w:pPr>
              <w:spacing w:after="0"/>
              <w:rPr>
                <w:rFonts w:ascii="Arial" w:hAnsi="Arial"/>
                <w:sz w:val="20"/>
                <w:szCs w:val="20"/>
              </w:rPr>
            </w:pPr>
          </w:p>
        </w:tc>
        <w:tc>
          <w:tcPr>
            <w:tcW w:w="1985" w:type="pct"/>
            <w:vAlign w:val="center"/>
          </w:tcPr>
          <w:p w14:paraId="4A32F8D9" w14:textId="77777777" w:rsidR="00E46322" w:rsidRPr="00CB430A" w:rsidRDefault="00E46322" w:rsidP="009A5273">
            <w:pPr>
              <w:spacing w:after="0"/>
              <w:rPr>
                <w:rFonts w:ascii="Arial" w:hAnsi="Arial"/>
                <w:sz w:val="20"/>
                <w:szCs w:val="20"/>
              </w:rPr>
            </w:pPr>
          </w:p>
        </w:tc>
      </w:tr>
      <w:tr w:rsidR="00E46322" w:rsidRPr="00CB430A" w14:paraId="00CA134E" w14:textId="77777777" w:rsidTr="007771E4">
        <w:trPr>
          <w:cantSplit/>
          <w:trHeight w:val="340"/>
          <w:jc w:val="center"/>
        </w:trPr>
        <w:tc>
          <w:tcPr>
            <w:tcW w:w="545" w:type="pct"/>
            <w:vAlign w:val="center"/>
          </w:tcPr>
          <w:p w14:paraId="235EC2E4" w14:textId="2DBE8E40" w:rsidR="00E46322" w:rsidRPr="00CB430A" w:rsidRDefault="00E46322" w:rsidP="009A5273">
            <w:pPr>
              <w:spacing w:after="0"/>
              <w:rPr>
                <w:rFonts w:ascii="Arial" w:hAnsi="Arial"/>
                <w:sz w:val="20"/>
                <w:szCs w:val="20"/>
              </w:rPr>
            </w:pPr>
            <w:r w:rsidRPr="00CB430A">
              <w:rPr>
                <w:rFonts w:ascii="Arial" w:hAnsi="Arial"/>
                <w:sz w:val="20"/>
                <w:szCs w:val="20"/>
              </w:rPr>
              <w:t>Approve</w:t>
            </w:r>
          </w:p>
        </w:tc>
        <w:tc>
          <w:tcPr>
            <w:tcW w:w="1985" w:type="pct"/>
            <w:vAlign w:val="center"/>
          </w:tcPr>
          <w:p w14:paraId="056757A2" w14:textId="16F12F98" w:rsidR="00E46322" w:rsidRPr="00CB430A" w:rsidRDefault="004F7DB4" w:rsidP="009A5273">
            <w:pPr>
              <w:spacing w:after="0"/>
              <w:rPr>
                <w:rFonts w:ascii="Arial" w:hAnsi="Arial"/>
                <w:sz w:val="20"/>
                <w:szCs w:val="20"/>
              </w:rPr>
            </w:pPr>
            <w:r w:rsidRPr="00CB430A">
              <w:rPr>
                <w:rFonts w:ascii="Arial" w:hAnsi="Arial"/>
                <w:sz w:val="20"/>
                <w:szCs w:val="20"/>
              </w:rPr>
              <w:t xml:space="preserve">[COO / </w:t>
            </w:r>
            <w:r w:rsidR="00037985">
              <w:rPr>
                <w:rFonts w:ascii="Arial" w:hAnsi="Arial"/>
                <w:sz w:val="20"/>
                <w:szCs w:val="20"/>
              </w:rPr>
              <w:t>Finance &amp; Resource Committee</w:t>
            </w:r>
            <w:r w:rsidR="000300BB">
              <w:rPr>
                <w:rFonts w:ascii="Arial" w:hAnsi="Arial"/>
                <w:sz w:val="20"/>
                <w:szCs w:val="20"/>
              </w:rPr>
              <w:t xml:space="preserve"> / the appropriate financial delegate</w:t>
            </w:r>
            <w:r w:rsidRPr="00CB430A">
              <w:rPr>
                <w:rFonts w:ascii="Arial" w:hAnsi="Arial"/>
                <w:sz w:val="20"/>
                <w:szCs w:val="20"/>
              </w:rPr>
              <w:t>]</w:t>
            </w:r>
          </w:p>
        </w:tc>
        <w:tc>
          <w:tcPr>
            <w:tcW w:w="485" w:type="pct"/>
            <w:vAlign w:val="center"/>
          </w:tcPr>
          <w:p w14:paraId="68999B2B" w14:textId="77777777" w:rsidR="00E46322" w:rsidRPr="00CB430A" w:rsidRDefault="00E46322" w:rsidP="009A5273">
            <w:pPr>
              <w:spacing w:after="0"/>
              <w:rPr>
                <w:rFonts w:ascii="Arial" w:hAnsi="Arial"/>
                <w:sz w:val="20"/>
                <w:szCs w:val="20"/>
              </w:rPr>
            </w:pPr>
          </w:p>
        </w:tc>
        <w:tc>
          <w:tcPr>
            <w:tcW w:w="1985" w:type="pct"/>
            <w:vAlign w:val="center"/>
          </w:tcPr>
          <w:p w14:paraId="67E2BF19" w14:textId="77777777" w:rsidR="00E46322" w:rsidRPr="00CB430A" w:rsidRDefault="00E46322" w:rsidP="009A5273">
            <w:pPr>
              <w:spacing w:after="0"/>
              <w:rPr>
                <w:rFonts w:ascii="Arial" w:hAnsi="Arial"/>
                <w:sz w:val="20"/>
                <w:szCs w:val="20"/>
              </w:rPr>
            </w:pPr>
          </w:p>
        </w:tc>
      </w:tr>
    </w:tbl>
    <w:p w14:paraId="1A8207AE" w14:textId="77777777" w:rsidR="00E46322" w:rsidRDefault="00E46322" w:rsidP="00425380">
      <w:pPr>
        <w:rPr>
          <w:rFonts w:ascii="Arial" w:hAnsi="Arial"/>
        </w:rPr>
      </w:pPr>
    </w:p>
    <w:p w14:paraId="15617AD7" w14:textId="563E3C63" w:rsidR="00E46322" w:rsidRPr="009F4E02" w:rsidRDefault="00E46322" w:rsidP="00A1575B">
      <w:pPr>
        <w:pStyle w:val="Subtitle"/>
        <w:rPr>
          <w:rStyle w:val="Strong"/>
          <w:color w:val="3D3935" w:themeColor="accent3"/>
        </w:rPr>
      </w:pPr>
      <w:bookmarkStart w:id="6" w:name="_Toc517254866"/>
      <w:r w:rsidRPr="009F4E02">
        <w:rPr>
          <w:rStyle w:val="Strong"/>
          <w:color w:val="3D3935" w:themeColor="accent3"/>
        </w:rPr>
        <w:t xml:space="preserve">Document </w:t>
      </w:r>
      <w:bookmarkEnd w:id="6"/>
      <w:r w:rsidR="002A44D1" w:rsidRPr="009F4E02">
        <w:rPr>
          <w:rStyle w:val="Strong"/>
          <w:color w:val="3D3935" w:themeColor="accent3"/>
        </w:rPr>
        <w:t>Version</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1045"/>
        <w:gridCol w:w="1046"/>
        <w:gridCol w:w="2091"/>
        <w:gridCol w:w="6274"/>
      </w:tblGrid>
      <w:tr w:rsidR="00A97500" w:rsidRPr="009A5273" w14:paraId="1FF43DDF" w14:textId="77777777" w:rsidTr="007771E4">
        <w:tc>
          <w:tcPr>
            <w:tcW w:w="500" w:type="pct"/>
            <w:shd w:val="clear" w:color="auto" w:fill="D6CDBF" w:themeFill="accent5" w:themeFillShade="E6"/>
            <w:vAlign w:val="center"/>
          </w:tcPr>
          <w:p w14:paraId="5D61CD9C" w14:textId="39D23668" w:rsidR="00A1575B" w:rsidRPr="009A5273" w:rsidRDefault="00A1575B" w:rsidP="009A5273">
            <w:pPr>
              <w:spacing w:after="0"/>
              <w:rPr>
                <w:rFonts w:ascii="Arial" w:hAnsi="Arial"/>
                <w:b/>
                <w:color w:val="auto"/>
                <w:sz w:val="20"/>
              </w:rPr>
            </w:pPr>
            <w:r w:rsidRPr="009A5273">
              <w:rPr>
                <w:rFonts w:ascii="Arial" w:hAnsi="Arial"/>
                <w:b/>
                <w:color w:val="auto"/>
                <w:sz w:val="20"/>
              </w:rPr>
              <w:t>Version</w:t>
            </w:r>
          </w:p>
        </w:tc>
        <w:tc>
          <w:tcPr>
            <w:tcW w:w="500" w:type="pct"/>
            <w:shd w:val="clear" w:color="auto" w:fill="D6CDBF" w:themeFill="accent5" w:themeFillShade="E6"/>
            <w:vAlign w:val="center"/>
          </w:tcPr>
          <w:p w14:paraId="0C19B4CA" w14:textId="53D41FD7" w:rsidR="00A1575B" w:rsidRPr="009A5273" w:rsidRDefault="00A1575B" w:rsidP="009A5273">
            <w:pPr>
              <w:spacing w:after="0"/>
              <w:rPr>
                <w:rFonts w:ascii="Arial" w:hAnsi="Arial"/>
                <w:b/>
                <w:color w:val="auto"/>
                <w:sz w:val="20"/>
              </w:rPr>
            </w:pPr>
            <w:r w:rsidRPr="009A5273">
              <w:rPr>
                <w:rFonts w:ascii="Arial" w:hAnsi="Arial"/>
                <w:b/>
                <w:color w:val="auto"/>
                <w:sz w:val="20"/>
              </w:rPr>
              <w:t>Date</w:t>
            </w:r>
          </w:p>
        </w:tc>
        <w:tc>
          <w:tcPr>
            <w:tcW w:w="1000" w:type="pct"/>
            <w:shd w:val="clear" w:color="auto" w:fill="D6CDBF" w:themeFill="accent5" w:themeFillShade="E6"/>
            <w:vAlign w:val="center"/>
          </w:tcPr>
          <w:p w14:paraId="0BA1704E" w14:textId="68C13577" w:rsidR="00A1575B" w:rsidRPr="009A5273" w:rsidRDefault="00A1575B" w:rsidP="009A5273">
            <w:pPr>
              <w:spacing w:after="0"/>
              <w:rPr>
                <w:rFonts w:ascii="Arial" w:hAnsi="Arial"/>
                <w:b/>
                <w:color w:val="auto"/>
                <w:sz w:val="20"/>
              </w:rPr>
            </w:pPr>
            <w:r w:rsidRPr="009A5273">
              <w:rPr>
                <w:rFonts w:ascii="Arial" w:hAnsi="Arial"/>
                <w:b/>
                <w:color w:val="auto"/>
                <w:sz w:val="20"/>
              </w:rPr>
              <w:t>Name</w:t>
            </w:r>
          </w:p>
        </w:tc>
        <w:tc>
          <w:tcPr>
            <w:tcW w:w="3000" w:type="pct"/>
            <w:shd w:val="clear" w:color="auto" w:fill="D6CDBF" w:themeFill="accent5" w:themeFillShade="E6"/>
            <w:vAlign w:val="center"/>
          </w:tcPr>
          <w:p w14:paraId="51395810" w14:textId="57A68DA4" w:rsidR="00A1575B" w:rsidRPr="009A5273" w:rsidRDefault="00A1575B" w:rsidP="009A5273">
            <w:pPr>
              <w:spacing w:after="0"/>
              <w:rPr>
                <w:rFonts w:ascii="Arial" w:hAnsi="Arial"/>
                <w:b/>
                <w:color w:val="auto"/>
                <w:sz w:val="20"/>
              </w:rPr>
            </w:pPr>
            <w:r w:rsidRPr="009A5273">
              <w:rPr>
                <w:rFonts w:ascii="Arial" w:hAnsi="Arial"/>
                <w:b/>
                <w:color w:val="auto"/>
                <w:sz w:val="20"/>
              </w:rPr>
              <w:t>Changes made</w:t>
            </w:r>
          </w:p>
        </w:tc>
      </w:tr>
      <w:tr w:rsidR="00A1575B" w:rsidRPr="009A5273" w14:paraId="0F9FC2AB" w14:textId="77777777" w:rsidTr="007771E4">
        <w:tc>
          <w:tcPr>
            <w:tcW w:w="500" w:type="pct"/>
            <w:vAlign w:val="center"/>
          </w:tcPr>
          <w:p w14:paraId="77F6689A" w14:textId="655775D6" w:rsidR="00A1575B" w:rsidRPr="009A5273" w:rsidRDefault="00F700AD" w:rsidP="009A5273">
            <w:pPr>
              <w:spacing w:after="0"/>
              <w:jc w:val="center"/>
              <w:rPr>
                <w:rFonts w:ascii="Arial" w:hAnsi="Arial"/>
                <w:sz w:val="20"/>
              </w:rPr>
            </w:pPr>
            <w:r w:rsidRPr="009A5273">
              <w:rPr>
                <w:rFonts w:ascii="Arial" w:hAnsi="Arial"/>
                <w:sz w:val="20"/>
              </w:rPr>
              <w:t>0.1</w:t>
            </w:r>
          </w:p>
        </w:tc>
        <w:tc>
          <w:tcPr>
            <w:tcW w:w="500" w:type="pct"/>
            <w:vAlign w:val="center"/>
          </w:tcPr>
          <w:p w14:paraId="4317DEEC" w14:textId="77777777" w:rsidR="00A1575B" w:rsidRPr="009A5273" w:rsidRDefault="00A1575B" w:rsidP="009A5273">
            <w:pPr>
              <w:spacing w:after="0"/>
              <w:jc w:val="center"/>
              <w:rPr>
                <w:rFonts w:ascii="Arial" w:hAnsi="Arial"/>
                <w:sz w:val="20"/>
              </w:rPr>
            </w:pPr>
          </w:p>
        </w:tc>
        <w:tc>
          <w:tcPr>
            <w:tcW w:w="1000" w:type="pct"/>
            <w:vAlign w:val="center"/>
          </w:tcPr>
          <w:p w14:paraId="57F54391" w14:textId="77777777" w:rsidR="00A1575B" w:rsidRPr="009A5273" w:rsidRDefault="00A1575B" w:rsidP="009A5273">
            <w:pPr>
              <w:spacing w:after="0"/>
              <w:rPr>
                <w:rFonts w:ascii="Arial" w:hAnsi="Arial"/>
                <w:sz w:val="20"/>
              </w:rPr>
            </w:pPr>
          </w:p>
        </w:tc>
        <w:tc>
          <w:tcPr>
            <w:tcW w:w="3000" w:type="pct"/>
            <w:vAlign w:val="center"/>
          </w:tcPr>
          <w:p w14:paraId="05CFCAB2" w14:textId="1B89BFBC" w:rsidR="00A1575B" w:rsidRPr="009A5273" w:rsidRDefault="00F700AD" w:rsidP="009A5273">
            <w:pPr>
              <w:spacing w:after="0"/>
              <w:rPr>
                <w:rFonts w:ascii="Arial" w:hAnsi="Arial"/>
                <w:sz w:val="20"/>
              </w:rPr>
            </w:pPr>
            <w:r w:rsidRPr="009A5273">
              <w:rPr>
                <w:rFonts w:ascii="Arial" w:hAnsi="Arial"/>
                <w:sz w:val="20"/>
              </w:rPr>
              <w:t>Initial draft.</w:t>
            </w:r>
          </w:p>
        </w:tc>
      </w:tr>
      <w:tr w:rsidR="00A1575B" w:rsidRPr="009A5273" w14:paraId="0DC42DAD" w14:textId="77777777" w:rsidTr="007771E4">
        <w:tc>
          <w:tcPr>
            <w:tcW w:w="500" w:type="pct"/>
            <w:vAlign w:val="center"/>
          </w:tcPr>
          <w:p w14:paraId="7EFBCFD7" w14:textId="77777777" w:rsidR="00A1575B" w:rsidRPr="009A5273" w:rsidRDefault="00A1575B" w:rsidP="009A5273">
            <w:pPr>
              <w:spacing w:after="0"/>
              <w:jc w:val="center"/>
              <w:rPr>
                <w:rFonts w:ascii="Arial" w:hAnsi="Arial"/>
                <w:sz w:val="20"/>
              </w:rPr>
            </w:pPr>
          </w:p>
        </w:tc>
        <w:tc>
          <w:tcPr>
            <w:tcW w:w="500" w:type="pct"/>
            <w:vAlign w:val="center"/>
          </w:tcPr>
          <w:p w14:paraId="1D617460" w14:textId="77777777" w:rsidR="00A1575B" w:rsidRPr="009A5273" w:rsidRDefault="00A1575B" w:rsidP="009A5273">
            <w:pPr>
              <w:spacing w:after="0"/>
              <w:jc w:val="center"/>
              <w:rPr>
                <w:rFonts w:ascii="Arial" w:hAnsi="Arial"/>
                <w:sz w:val="20"/>
              </w:rPr>
            </w:pPr>
          </w:p>
        </w:tc>
        <w:tc>
          <w:tcPr>
            <w:tcW w:w="1000" w:type="pct"/>
            <w:vAlign w:val="center"/>
          </w:tcPr>
          <w:p w14:paraId="250DCB6F" w14:textId="77777777" w:rsidR="00A1575B" w:rsidRPr="009A5273" w:rsidRDefault="00A1575B" w:rsidP="009A5273">
            <w:pPr>
              <w:spacing w:after="0"/>
              <w:rPr>
                <w:rFonts w:ascii="Arial" w:hAnsi="Arial"/>
                <w:sz w:val="20"/>
              </w:rPr>
            </w:pPr>
          </w:p>
        </w:tc>
        <w:tc>
          <w:tcPr>
            <w:tcW w:w="3000" w:type="pct"/>
            <w:vAlign w:val="center"/>
          </w:tcPr>
          <w:p w14:paraId="3EBA57B9" w14:textId="6D16F6FA" w:rsidR="00A1575B" w:rsidRPr="009A5273" w:rsidRDefault="00A1575B" w:rsidP="009A5273">
            <w:pPr>
              <w:spacing w:after="0"/>
              <w:rPr>
                <w:rFonts w:ascii="Arial" w:hAnsi="Arial"/>
                <w:sz w:val="20"/>
              </w:rPr>
            </w:pPr>
          </w:p>
        </w:tc>
      </w:tr>
      <w:tr w:rsidR="00A1575B" w:rsidRPr="009A5273" w14:paraId="126085A7" w14:textId="77777777" w:rsidTr="007771E4">
        <w:tc>
          <w:tcPr>
            <w:tcW w:w="500" w:type="pct"/>
            <w:vAlign w:val="center"/>
          </w:tcPr>
          <w:p w14:paraId="3A18F4AE" w14:textId="77777777" w:rsidR="00A1575B" w:rsidRPr="009A5273" w:rsidRDefault="00A1575B" w:rsidP="009A5273">
            <w:pPr>
              <w:spacing w:after="0"/>
              <w:jc w:val="center"/>
              <w:rPr>
                <w:rFonts w:ascii="Arial" w:hAnsi="Arial"/>
                <w:sz w:val="20"/>
              </w:rPr>
            </w:pPr>
          </w:p>
        </w:tc>
        <w:tc>
          <w:tcPr>
            <w:tcW w:w="500" w:type="pct"/>
            <w:vAlign w:val="center"/>
          </w:tcPr>
          <w:p w14:paraId="6A6F7ED7" w14:textId="77777777" w:rsidR="00A1575B" w:rsidRPr="009A5273" w:rsidRDefault="00A1575B" w:rsidP="009A5273">
            <w:pPr>
              <w:spacing w:after="0"/>
              <w:jc w:val="center"/>
              <w:rPr>
                <w:rFonts w:ascii="Arial" w:hAnsi="Arial"/>
                <w:sz w:val="20"/>
              </w:rPr>
            </w:pPr>
          </w:p>
        </w:tc>
        <w:tc>
          <w:tcPr>
            <w:tcW w:w="1000" w:type="pct"/>
            <w:vAlign w:val="center"/>
          </w:tcPr>
          <w:p w14:paraId="401205BD" w14:textId="77777777" w:rsidR="00A1575B" w:rsidRPr="009A5273" w:rsidRDefault="00A1575B" w:rsidP="009A5273">
            <w:pPr>
              <w:spacing w:after="0"/>
              <w:rPr>
                <w:rFonts w:ascii="Arial" w:hAnsi="Arial"/>
                <w:sz w:val="20"/>
              </w:rPr>
            </w:pPr>
          </w:p>
        </w:tc>
        <w:tc>
          <w:tcPr>
            <w:tcW w:w="3000" w:type="pct"/>
            <w:vAlign w:val="center"/>
          </w:tcPr>
          <w:p w14:paraId="5261F0D2" w14:textId="31F5DC52" w:rsidR="00A1575B" w:rsidRPr="009A5273" w:rsidRDefault="00A1575B" w:rsidP="009A5273">
            <w:pPr>
              <w:spacing w:after="0"/>
              <w:rPr>
                <w:rFonts w:ascii="Arial" w:hAnsi="Arial"/>
                <w:sz w:val="20"/>
              </w:rPr>
            </w:pPr>
          </w:p>
        </w:tc>
      </w:tr>
    </w:tbl>
    <w:p w14:paraId="6F978EB7" w14:textId="4E91A42B" w:rsidR="00E46322" w:rsidRDefault="00E46322" w:rsidP="00425380">
      <w:pPr>
        <w:rPr>
          <w:rFonts w:ascii="Arial" w:hAnsi="Arial"/>
        </w:rPr>
      </w:pPr>
    </w:p>
    <w:p w14:paraId="1DB47D51" w14:textId="38385F14" w:rsidR="004273CF" w:rsidRDefault="006D0652" w:rsidP="00B24F56">
      <w:pPr>
        <w:pStyle w:val="ACUSubheading-Level1"/>
      </w:pPr>
      <w:bookmarkStart w:id="7" w:name="_Toc79679262"/>
      <w:r>
        <w:lastRenderedPageBreak/>
        <w:t>OUTCOME</w:t>
      </w:r>
      <w:bookmarkEnd w:id="7"/>
    </w:p>
    <w:p w14:paraId="1C0D5EDC" w14:textId="77777777" w:rsidR="00132A79" w:rsidRPr="00C912C9" w:rsidRDefault="00132A79" w:rsidP="009A5273">
      <w:pPr>
        <w:pStyle w:val="ACUSubheading-Level2"/>
        <w:numPr>
          <w:ilvl w:val="0"/>
          <w:numId w:val="0"/>
        </w:numPr>
      </w:pPr>
      <w:bookmarkStart w:id="8" w:name="_Toc517277996"/>
      <w:bookmarkStart w:id="9" w:name="_Toc517279013"/>
    </w:p>
    <w:p w14:paraId="5B27D72F" w14:textId="7CCF7B51" w:rsidR="004273CF" w:rsidRDefault="004273CF" w:rsidP="009A5273">
      <w:pPr>
        <w:pStyle w:val="ACUSubheading-Level2"/>
        <w:numPr>
          <w:ilvl w:val="0"/>
          <w:numId w:val="28"/>
        </w:numPr>
      </w:pPr>
      <w:bookmarkStart w:id="10" w:name="_Toc79679263"/>
      <w:r>
        <w:t xml:space="preserve">Business </w:t>
      </w:r>
      <w:r w:rsidR="0068444D">
        <w:t>opportunity</w:t>
      </w:r>
      <w:bookmarkEnd w:id="8"/>
      <w:bookmarkEnd w:id="9"/>
      <w:r w:rsidR="00DC62B2">
        <w:t xml:space="preserve"> or need</w:t>
      </w:r>
      <w:bookmarkEnd w:id="10"/>
    </w:p>
    <w:p w14:paraId="3A39CDEE" w14:textId="7650EC7A" w:rsidR="00F700AD" w:rsidRPr="00BB0F69" w:rsidRDefault="009A5273" w:rsidP="009A5273">
      <w:pPr>
        <w:pStyle w:val="ACUBodyArial"/>
        <w:rPr>
          <w:color w:val="0070C0"/>
          <w:sz w:val="16"/>
        </w:rPr>
      </w:pPr>
      <w:r w:rsidRPr="00BB0F69">
        <w:rPr>
          <w:color w:val="0070C0"/>
          <w:sz w:val="16"/>
        </w:rPr>
        <w:t>&lt;</w:t>
      </w:r>
      <w:r w:rsidR="004C01B4" w:rsidRPr="00BB0F69">
        <w:rPr>
          <w:color w:val="0070C0"/>
          <w:sz w:val="16"/>
        </w:rPr>
        <w:t>Explain</w:t>
      </w:r>
      <w:r w:rsidR="004273CF" w:rsidRPr="00BB0F69">
        <w:rPr>
          <w:color w:val="0070C0"/>
          <w:sz w:val="16"/>
        </w:rPr>
        <w:t xml:space="preserve"> the </w:t>
      </w:r>
      <w:r w:rsidR="0068444D" w:rsidRPr="00BB0F69">
        <w:rPr>
          <w:color w:val="0070C0"/>
          <w:sz w:val="16"/>
        </w:rPr>
        <w:t>opportunit</w:t>
      </w:r>
      <w:r w:rsidR="00DC62B2" w:rsidRPr="00BB0F69">
        <w:rPr>
          <w:color w:val="0070C0"/>
          <w:sz w:val="16"/>
        </w:rPr>
        <w:t>y</w:t>
      </w:r>
      <w:r w:rsidR="0068444D" w:rsidRPr="00BB0F69">
        <w:rPr>
          <w:color w:val="0070C0"/>
          <w:sz w:val="16"/>
        </w:rPr>
        <w:t xml:space="preserve"> </w:t>
      </w:r>
      <w:r w:rsidR="00DC62B2" w:rsidRPr="00BB0F69">
        <w:rPr>
          <w:color w:val="0070C0"/>
          <w:sz w:val="16"/>
        </w:rPr>
        <w:t xml:space="preserve">or need </w:t>
      </w:r>
      <w:r w:rsidR="004273CF" w:rsidRPr="00BB0F69">
        <w:rPr>
          <w:color w:val="0070C0"/>
          <w:sz w:val="16"/>
        </w:rPr>
        <w:t>that will be addressed by the project</w:t>
      </w:r>
      <w:r w:rsidR="00DC62B2" w:rsidRPr="00BB0F69">
        <w:rPr>
          <w:color w:val="0070C0"/>
          <w:sz w:val="16"/>
        </w:rPr>
        <w:t>.</w:t>
      </w:r>
      <w:r w:rsidR="00F420E7" w:rsidRPr="00BB0F69">
        <w:rPr>
          <w:color w:val="0070C0"/>
          <w:sz w:val="16"/>
        </w:rPr>
        <w:t xml:space="preserve"> This section can also include a brief history o</w:t>
      </w:r>
      <w:r w:rsidR="00F700AD" w:rsidRPr="00BB0F69">
        <w:rPr>
          <w:color w:val="0070C0"/>
          <w:sz w:val="16"/>
        </w:rPr>
        <w:t>r</w:t>
      </w:r>
      <w:r w:rsidR="00F420E7" w:rsidRPr="00BB0F69">
        <w:rPr>
          <w:color w:val="0070C0"/>
          <w:sz w:val="16"/>
        </w:rPr>
        <w:t xml:space="preserve"> background but should mainly focus on the current </w:t>
      </w:r>
      <w:r w:rsidR="00F700AD" w:rsidRPr="00BB0F69">
        <w:rPr>
          <w:color w:val="0070C0"/>
          <w:sz w:val="16"/>
        </w:rPr>
        <w:t>situation</w:t>
      </w:r>
      <w:r w:rsidR="00F420E7" w:rsidRPr="00BB0F69">
        <w:rPr>
          <w:color w:val="0070C0"/>
          <w:sz w:val="16"/>
        </w:rPr>
        <w:t>.</w:t>
      </w:r>
      <w:r w:rsidR="004C01B4" w:rsidRPr="00BB0F69">
        <w:rPr>
          <w:color w:val="0070C0"/>
          <w:sz w:val="16"/>
        </w:rPr>
        <w:t xml:space="preserve"> A</w:t>
      </w:r>
      <w:r w:rsidR="00BB0F69">
        <w:rPr>
          <w:color w:val="0070C0"/>
          <w:sz w:val="16"/>
        </w:rPr>
        <w:t> </w:t>
      </w:r>
      <w:r w:rsidR="004C01B4" w:rsidRPr="00BB0F69">
        <w:rPr>
          <w:color w:val="0070C0"/>
          <w:sz w:val="16"/>
        </w:rPr>
        <w:t xml:space="preserve">summary was provided in the Proposal </w:t>
      </w:r>
      <w:r w:rsidR="003D10EF">
        <w:rPr>
          <w:color w:val="0070C0"/>
          <w:sz w:val="16"/>
        </w:rPr>
        <w:t xml:space="preserve">for Business Change </w:t>
      </w:r>
      <w:r w:rsidR="004C01B4" w:rsidRPr="00BB0F69">
        <w:rPr>
          <w:color w:val="0070C0"/>
          <w:sz w:val="16"/>
        </w:rPr>
        <w:t>and this section explains it further.</w:t>
      </w:r>
      <w:r w:rsidR="003D10EF">
        <w:rPr>
          <w:color w:val="0070C0"/>
          <w:sz w:val="16"/>
        </w:rPr>
        <w:t xml:space="preserve"> Max 1 page&gt;</w:t>
      </w:r>
    </w:p>
    <w:p w14:paraId="0242DE66" w14:textId="77777777" w:rsidR="00BB0F69" w:rsidRDefault="00BB0F69" w:rsidP="009A5273">
      <w:pPr>
        <w:pStyle w:val="ACUBodyArial"/>
      </w:pPr>
    </w:p>
    <w:p w14:paraId="461EE8AC" w14:textId="77777777" w:rsidR="00457399" w:rsidRDefault="00457399" w:rsidP="009A5273">
      <w:pPr>
        <w:pStyle w:val="ACUBodyArial"/>
      </w:pPr>
    </w:p>
    <w:p w14:paraId="4260A7AD" w14:textId="3EE097E2" w:rsidR="00132A79" w:rsidRDefault="00C1001F" w:rsidP="009A5273">
      <w:pPr>
        <w:pStyle w:val="ACUSubheading-Level2"/>
      </w:pPr>
      <w:bookmarkStart w:id="11" w:name="A2_Alignment_and_outcome"/>
      <w:bookmarkStart w:id="12" w:name="_Toc79679264"/>
      <w:bookmarkStart w:id="13" w:name="_Toc517278001"/>
      <w:bookmarkStart w:id="14" w:name="_Toc517279019"/>
      <w:r>
        <w:t>Alignment to priorities and o</w:t>
      </w:r>
      <w:r w:rsidR="00E9186D">
        <w:t>utcome</w:t>
      </w:r>
      <w:bookmarkEnd w:id="11"/>
      <w:bookmarkEnd w:id="12"/>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2091"/>
        <w:gridCol w:w="523"/>
        <w:gridCol w:w="2091"/>
        <w:gridCol w:w="523"/>
        <w:gridCol w:w="2091"/>
        <w:gridCol w:w="523"/>
        <w:gridCol w:w="2091"/>
        <w:gridCol w:w="523"/>
      </w:tblGrid>
      <w:tr w:rsidR="00E05649" w14:paraId="39407E77" w14:textId="77777777" w:rsidTr="00BB0F69">
        <w:trPr>
          <w:cantSplit/>
          <w:trHeight w:val="340"/>
        </w:trPr>
        <w:tc>
          <w:tcPr>
            <w:tcW w:w="5000" w:type="pct"/>
            <w:gridSpan w:val="8"/>
            <w:shd w:val="clear" w:color="auto" w:fill="D6CDBF" w:themeFill="accent5" w:themeFillShade="E6"/>
            <w:vAlign w:val="center"/>
          </w:tcPr>
          <w:bookmarkEnd w:id="13"/>
          <w:bookmarkEnd w:id="14"/>
          <w:p w14:paraId="7D6F7DF8" w14:textId="77E71501" w:rsidR="00E05649" w:rsidRPr="00E05649" w:rsidRDefault="00E05649" w:rsidP="00BB0F69">
            <w:pPr>
              <w:pStyle w:val="ACUBodyArial"/>
              <w:spacing w:after="0"/>
            </w:pPr>
            <w:r w:rsidRPr="00E05649">
              <w:t>The primary intention of the project is to</w:t>
            </w:r>
          </w:p>
        </w:tc>
      </w:tr>
      <w:tr w:rsidR="00E05649" w14:paraId="5B0F1A4A" w14:textId="77777777" w:rsidTr="00BB0F69">
        <w:trPr>
          <w:cantSplit/>
          <w:trHeight w:val="340"/>
        </w:trPr>
        <w:tc>
          <w:tcPr>
            <w:tcW w:w="1000" w:type="pct"/>
            <w:shd w:val="clear" w:color="auto" w:fill="E8E3DB" w:themeFill="accent5"/>
            <w:vAlign w:val="center"/>
          </w:tcPr>
          <w:p w14:paraId="7A40804E" w14:textId="19E47305" w:rsidR="00E05649" w:rsidRDefault="00E05649" w:rsidP="00BB0F69">
            <w:pPr>
              <w:pStyle w:val="ACUBodyArial"/>
              <w:spacing w:after="0"/>
            </w:pPr>
            <w:r>
              <w:t>Develop new</w:t>
            </w:r>
          </w:p>
        </w:tc>
        <w:tc>
          <w:tcPr>
            <w:tcW w:w="250" w:type="pct"/>
            <w:vAlign w:val="center"/>
          </w:tcPr>
          <w:p w14:paraId="178731D1" w14:textId="77777777" w:rsidR="00E05649" w:rsidRDefault="00E05649" w:rsidP="00BB0F69">
            <w:pPr>
              <w:pStyle w:val="ACUBodyArial"/>
              <w:spacing w:after="0"/>
            </w:pPr>
          </w:p>
        </w:tc>
        <w:tc>
          <w:tcPr>
            <w:tcW w:w="1000" w:type="pct"/>
            <w:shd w:val="clear" w:color="auto" w:fill="E8E3DB" w:themeFill="accent5"/>
            <w:vAlign w:val="center"/>
          </w:tcPr>
          <w:p w14:paraId="388ECD9B" w14:textId="3B6E5D18" w:rsidR="00E05649" w:rsidRDefault="00E05649" w:rsidP="00BB0F69">
            <w:pPr>
              <w:pStyle w:val="ACUBodyArial"/>
              <w:spacing w:after="0"/>
            </w:pPr>
            <w:r>
              <w:t>Improve existing</w:t>
            </w:r>
          </w:p>
        </w:tc>
        <w:tc>
          <w:tcPr>
            <w:tcW w:w="250" w:type="pct"/>
            <w:vAlign w:val="center"/>
          </w:tcPr>
          <w:p w14:paraId="5972935E" w14:textId="77777777" w:rsidR="00E05649" w:rsidRDefault="00E05649" w:rsidP="00BB0F69">
            <w:pPr>
              <w:pStyle w:val="ACUBodyArial"/>
              <w:spacing w:after="0"/>
            </w:pPr>
          </w:p>
        </w:tc>
        <w:tc>
          <w:tcPr>
            <w:tcW w:w="1000" w:type="pct"/>
            <w:shd w:val="clear" w:color="auto" w:fill="E8E3DB" w:themeFill="accent5"/>
            <w:vAlign w:val="center"/>
          </w:tcPr>
          <w:p w14:paraId="1B8C51BF" w14:textId="69B09F1A" w:rsidR="00E05649" w:rsidRDefault="00E05649" w:rsidP="00BB0F69">
            <w:pPr>
              <w:pStyle w:val="ACUBodyArial"/>
              <w:spacing w:after="0"/>
            </w:pPr>
            <w:r>
              <w:t>Replace end-of-life</w:t>
            </w:r>
          </w:p>
        </w:tc>
        <w:tc>
          <w:tcPr>
            <w:tcW w:w="250" w:type="pct"/>
            <w:vAlign w:val="center"/>
          </w:tcPr>
          <w:p w14:paraId="7128C2A2" w14:textId="77777777" w:rsidR="00E05649" w:rsidRDefault="00E05649" w:rsidP="00BB0F69">
            <w:pPr>
              <w:pStyle w:val="ACUBodyArial"/>
              <w:spacing w:after="0"/>
            </w:pPr>
          </w:p>
        </w:tc>
        <w:tc>
          <w:tcPr>
            <w:tcW w:w="1000" w:type="pct"/>
            <w:shd w:val="clear" w:color="auto" w:fill="E8E3DB" w:themeFill="accent5"/>
            <w:vAlign w:val="center"/>
          </w:tcPr>
          <w:p w14:paraId="43BFAE2C" w14:textId="6F26B5B9" w:rsidR="00E05649" w:rsidRDefault="00E05649" w:rsidP="00BB0F69">
            <w:pPr>
              <w:pStyle w:val="ACUBodyArial"/>
              <w:spacing w:after="0"/>
            </w:pPr>
            <w:r>
              <w:t>Compliance</w:t>
            </w:r>
          </w:p>
        </w:tc>
        <w:tc>
          <w:tcPr>
            <w:tcW w:w="250" w:type="pct"/>
            <w:vAlign w:val="center"/>
          </w:tcPr>
          <w:p w14:paraId="2B89A86D" w14:textId="77777777" w:rsidR="00E05649" w:rsidRDefault="00E05649" w:rsidP="00BB0F69">
            <w:pPr>
              <w:pStyle w:val="ACUBodyArial"/>
              <w:spacing w:after="0"/>
            </w:pPr>
          </w:p>
        </w:tc>
      </w:tr>
    </w:tbl>
    <w:p w14:paraId="54954ED1" w14:textId="087DEB0A" w:rsidR="00E05649" w:rsidRDefault="00E05649" w:rsidP="009A5273">
      <w:pPr>
        <w:pStyle w:val="ACUBodyArial"/>
      </w:pPr>
    </w:p>
    <w:p w14:paraId="21F7CAF3" w14:textId="464EDD5D" w:rsidR="008C2D62" w:rsidRDefault="00317106" w:rsidP="009A5273">
      <w:pPr>
        <w:pStyle w:val="ACUBodyArial"/>
      </w:pPr>
      <w:r>
        <w:t>T</w:t>
      </w:r>
      <w:r w:rsidR="00457399">
        <w:t xml:space="preserve">he </w:t>
      </w:r>
      <w:r w:rsidR="008C2D62">
        <w:t>project outputs enable an outcome</w:t>
      </w:r>
      <w:r w:rsidR="00457399">
        <w:t xml:space="preserve"> which</w:t>
      </w:r>
      <w:r w:rsidR="008C2D62">
        <w:t xml:space="preserve"> </w:t>
      </w:r>
      <w:r w:rsidR="00737987">
        <w:t xml:space="preserve">supports </w:t>
      </w:r>
      <w:r w:rsidR="00F97860">
        <w:t xml:space="preserve">the following </w:t>
      </w:r>
      <w:r w:rsidR="008C2D62">
        <w:t>ACU’s long-term strategic and other goals.</w:t>
      </w:r>
      <w:r w:rsidR="00523D2A">
        <w:t xml:space="preserve"> </w:t>
      </w:r>
      <w:r w:rsidR="008C2D62">
        <w:t>The</w:t>
      </w:r>
      <w:r w:rsidR="00737987">
        <w:t> </w:t>
      </w:r>
      <w:r w:rsidR="00523D2A">
        <w:t xml:space="preserve">tangible </w:t>
      </w:r>
      <w:r w:rsidR="008C2D62">
        <w:t>effect is expressed and measured as benefits. The achievement of the</w:t>
      </w:r>
      <w:r w:rsidR="00553FDE">
        <w:t>m</w:t>
      </w:r>
      <w:r w:rsidR="008C2D62">
        <w:t xml:space="preserve"> is owned by Benefit Owner(s).</w:t>
      </w:r>
      <w:r w:rsidR="00AD071B">
        <w:t xml:space="preserve"> The respective Benefit Map is included in </w:t>
      </w:r>
      <w:hyperlink w:anchor="Appendix1" w:history="1">
        <w:r w:rsidR="00AD071B" w:rsidRPr="00AD071B">
          <w:rPr>
            <w:rStyle w:val="Hyperlink"/>
          </w:rPr>
          <w:t>Appendix 1 – Benefit Map</w:t>
        </w:r>
      </w:hyperlink>
      <w:r w:rsidR="00AD071B">
        <w:t>.</w:t>
      </w:r>
    </w:p>
    <w:tbl>
      <w:tblPr>
        <w:tblW w:w="5000" w:type="pct"/>
        <w:jc w:val="center"/>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CellMar>
          <w:top w:w="28" w:type="dxa"/>
          <w:bottom w:w="28" w:type="dxa"/>
        </w:tblCellMar>
        <w:tblLook w:val="04A0" w:firstRow="1" w:lastRow="0" w:firstColumn="1" w:lastColumn="0" w:noHBand="0" w:noVBand="1"/>
      </w:tblPr>
      <w:tblGrid>
        <w:gridCol w:w="5228"/>
        <w:gridCol w:w="5228"/>
      </w:tblGrid>
      <w:tr w:rsidR="00B62837" w14:paraId="6E629CCC" w14:textId="77777777" w:rsidTr="00BB0F69">
        <w:trPr>
          <w:cantSplit/>
          <w:tblHeader/>
          <w:jc w:val="center"/>
        </w:trPr>
        <w:tc>
          <w:tcPr>
            <w:tcW w:w="5228" w:type="dxa"/>
            <w:shd w:val="clear" w:color="auto" w:fill="D6CDBF" w:themeFill="accent5" w:themeFillShade="E6"/>
          </w:tcPr>
          <w:p w14:paraId="44118663" w14:textId="2991E7E3" w:rsidR="00B62837" w:rsidRPr="006B0378" w:rsidRDefault="006B0378" w:rsidP="00BB0F69">
            <w:pPr>
              <w:pStyle w:val="ACUBodyArial"/>
              <w:spacing w:after="0"/>
            </w:pPr>
            <w:r w:rsidRPr="006B0378">
              <w:t>University goals</w:t>
            </w:r>
            <w:r w:rsidR="00E10FBA">
              <w:rPr>
                <w:rStyle w:val="FootnoteReference"/>
              </w:rPr>
              <w:footnoteReference w:id="2"/>
            </w:r>
          </w:p>
        </w:tc>
        <w:tc>
          <w:tcPr>
            <w:tcW w:w="5228" w:type="dxa"/>
            <w:shd w:val="clear" w:color="auto" w:fill="D6CDBF" w:themeFill="accent5" w:themeFillShade="E6"/>
          </w:tcPr>
          <w:p w14:paraId="6F5D6E6F" w14:textId="236D5252" w:rsidR="00B62837" w:rsidRPr="006B0378" w:rsidRDefault="006B0378" w:rsidP="00BB0F69">
            <w:pPr>
              <w:pStyle w:val="ACUBodyArial"/>
              <w:spacing w:after="0"/>
            </w:pPr>
            <w:r w:rsidRPr="006B0378">
              <w:t xml:space="preserve">Contribution </w:t>
            </w:r>
            <w:r w:rsidR="00523D2A">
              <w:t>by</w:t>
            </w:r>
            <w:r w:rsidRPr="006B0378">
              <w:t xml:space="preserve"> this project</w:t>
            </w:r>
          </w:p>
        </w:tc>
      </w:tr>
      <w:tr w:rsidR="00B62837" w14:paraId="4C8969AA" w14:textId="77777777" w:rsidTr="00BB0F69">
        <w:trPr>
          <w:cantSplit/>
          <w:jc w:val="center"/>
        </w:trPr>
        <w:tc>
          <w:tcPr>
            <w:tcW w:w="5228" w:type="dxa"/>
          </w:tcPr>
          <w:p w14:paraId="3C6CA982" w14:textId="77777777" w:rsidR="00553FDE" w:rsidRDefault="00553FDE" w:rsidP="00BB0F69">
            <w:pPr>
              <w:pStyle w:val="ACUBodyArial"/>
              <w:spacing w:after="0"/>
            </w:pPr>
          </w:p>
          <w:p w14:paraId="58261D58" w14:textId="5AF041E1" w:rsidR="00F8577F" w:rsidRDefault="00511E06" w:rsidP="00E10FBA">
            <w:pPr>
              <w:pStyle w:val="ACUBodyArial"/>
              <w:spacing w:after="0"/>
            </w:pPr>
            <w:r w:rsidRPr="00511E06">
              <w:rPr>
                <w:color w:val="0070C0"/>
                <w:sz w:val="16"/>
              </w:rPr>
              <w:t>&lt;</w:t>
            </w:r>
            <w:r w:rsidR="00C1001F" w:rsidRPr="00511E06">
              <w:rPr>
                <w:color w:val="0070C0"/>
                <w:sz w:val="16"/>
              </w:rPr>
              <w:t xml:space="preserve">Specific </w:t>
            </w:r>
            <w:r w:rsidR="008C2D62" w:rsidRPr="00511E06">
              <w:rPr>
                <w:color w:val="0070C0"/>
                <w:sz w:val="16"/>
              </w:rPr>
              <w:t>ACU Strategic Plan</w:t>
            </w:r>
            <w:r w:rsidR="00C1001F" w:rsidRPr="00511E06">
              <w:rPr>
                <w:color w:val="0070C0"/>
                <w:sz w:val="16"/>
              </w:rPr>
              <w:t xml:space="preserve"> priorities or</w:t>
            </w:r>
            <w:r w:rsidR="008C2D62" w:rsidRPr="00511E06">
              <w:rPr>
                <w:color w:val="0070C0"/>
                <w:sz w:val="16"/>
              </w:rPr>
              <w:t xml:space="preserve"> KPI’s</w:t>
            </w:r>
            <w:r w:rsidRPr="00511E06">
              <w:rPr>
                <w:color w:val="0070C0"/>
                <w:sz w:val="16"/>
              </w:rPr>
              <w:t xml:space="preserve">, </w:t>
            </w:r>
            <w:r w:rsidR="00F8577F" w:rsidRPr="00511E06">
              <w:rPr>
                <w:color w:val="0070C0"/>
                <w:sz w:val="16"/>
              </w:rPr>
              <w:t xml:space="preserve">VC </w:t>
            </w:r>
            <w:r w:rsidR="00E10FBA">
              <w:rPr>
                <w:color w:val="0070C0"/>
                <w:sz w:val="16"/>
              </w:rPr>
              <w:t>Annual Prioritie</w:t>
            </w:r>
            <w:r w:rsidR="00F8577F" w:rsidRPr="00511E06">
              <w:rPr>
                <w:color w:val="0070C0"/>
                <w:sz w:val="16"/>
              </w:rPr>
              <w:t>s</w:t>
            </w:r>
            <w:r w:rsidRPr="00511E06">
              <w:rPr>
                <w:color w:val="0070C0"/>
                <w:sz w:val="16"/>
              </w:rPr>
              <w:t>, a</w:t>
            </w:r>
            <w:r w:rsidR="00F8577F" w:rsidRPr="00511E06">
              <w:rPr>
                <w:color w:val="0070C0"/>
                <w:sz w:val="16"/>
              </w:rPr>
              <w:t xml:space="preserve"> portfolio plan item or mandatory requirement</w:t>
            </w:r>
            <w:r w:rsidRPr="00511E06">
              <w:rPr>
                <w:color w:val="0070C0"/>
                <w:sz w:val="16"/>
              </w:rPr>
              <w:t>&gt;</w:t>
            </w:r>
          </w:p>
        </w:tc>
        <w:tc>
          <w:tcPr>
            <w:tcW w:w="5228" w:type="dxa"/>
          </w:tcPr>
          <w:p w14:paraId="032E939A" w14:textId="77777777" w:rsidR="00553FDE" w:rsidRDefault="00553FDE" w:rsidP="00BB0F69">
            <w:pPr>
              <w:pStyle w:val="ACUBodyArial"/>
              <w:spacing w:after="0"/>
            </w:pPr>
          </w:p>
          <w:p w14:paraId="49408DB6" w14:textId="281A96C1" w:rsidR="00B62837" w:rsidRPr="007C41F7" w:rsidRDefault="00553FDE" w:rsidP="00BB0F69">
            <w:pPr>
              <w:pStyle w:val="ACUBodyArial"/>
              <w:spacing w:after="0"/>
              <w:rPr>
                <w:sz w:val="16"/>
              </w:rPr>
            </w:pPr>
            <w:r w:rsidRPr="00511E06">
              <w:rPr>
                <w:color w:val="0070C0"/>
                <w:sz w:val="16"/>
              </w:rPr>
              <w:t>&lt;</w:t>
            </w:r>
            <w:r w:rsidR="008C2D62" w:rsidRPr="00511E06">
              <w:rPr>
                <w:color w:val="0070C0"/>
                <w:sz w:val="16"/>
              </w:rPr>
              <w:t>When possible, express this in units, %, $ or similar</w:t>
            </w:r>
            <w:r w:rsidR="00C1001F" w:rsidRPr="00511E06">
              <w:rPr>
                <w:color w:val="0070C0"/>
                <w:sz w:val="16"/>
              </w:rPr>
              <w:t>. Otherwise, explain in a sentence or two.</w:t>
            </w:r>
            <w:r w:rsidRPr="00511E06">
              <w:rPr>
                <w:color w:val="0070C0"/>
                <w:sz w:val="16"/>
              </w:rPr>
              <w:t>&gt;</w:t>
            </w:r>
          </w:p>
        </w:tc>
      </w:tr>
      <w:tr w:rsidR="00B62837" w14:paraId="4FC43D9A" w14:textId="77777777" w:rsidTr="00BB0F69">
        <w:trPr>
          <w:cantSplit/>
          <w:jc w:val="center"/>
        </w:trPr>
        <w:tc>
          <w:tcPr>
            <w:tcW w:w="5228" w:type="dxa"/>
          </w:tcPr>
          <w:p w14:paraId="4EA783D6" w14:textId="6E5F91E5" w:rsidR="00B62837" w:rsidRDefault="00B62837" w:rsidP="00BB0F69">
            <w:pPr>
              <w:pStyle w:val="ACUBodyArial"/>
              <w:spacing w:after="0"/>
            </w:pPr>
          </w:p>
        </w:tc>
        <w:tc>
          <w:tcPr>
            <w:tcW w:w="5228" w:type="dxa"/>
          </w:tcPr>
          <w:p w14:paraId="0B7983DC" w14:textId="77777777" w:rsidR="00B62837" w:rsidRDefault="00B62837" w:rsidP="00BB0F69">
            <w:pPr>
              <w:pStyle w:val="ACUBodyArial"/>
              <w:spacing w:after="0"/>
            </w:pPr>
          </w:p>
        </w:tc>
      </w:tr>
      <w:tr w:rsidR="00B62837" w14:paraId="67E02A9D" w14:textId="77777777" w:rsidTr="00BB0F69">
        <w:trPr>
          <w:cantSplit/>
          <w:jc w:val="center"/>
        </w:trPr>
        <w:tc>
          <w:tcPr>
            <w:tcW w:w="5228" w:type="dxa"/>
          </w:tcPr>
          <w:p w14:paraId="367C1D01" w14:textId="4A648F7D" w:rsidR="00B62837" w:rsidRDefault="00B62837" w:rsidP="00BB0F69">
            <w:pPr>
              <w:pStyle w:val="ACUBodyArial"/>
              <w:spacing w:after="0"/>
            </w:pPr>
          </w:p>
        </w:tc>
        <w:tc>
          <w:tcPr>
            <w:tcW w:w="5228" w:type="dxa"/>
          </w:tcPr>
          <w:p w14:paraId="527183F5" w14:textId="77777777" w:rsidR="00B62837" w:rsidRDefault="00B62837" w:rsidP="00BB0F69">
            <w:pPr>
              <w:pStyle w:val="ACUBodyArial"/>
              <w:spacing w:after="0"/>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771E4" w14:paraId="05B9DEDF" w14:textId="77777777" w:rsidTr="007771E4">
        <w:trPr>
          <w:cantSplit/>
          <w:trHeight w:val="1021"/>
        </w:trPr>
        <w:tc>
          <w:tcPr>
            <w:tcW w:w="10456" w:type="dxa"/>
            <w:vAlign w:val="center"/>
          </w:tcPr>
          <w:p w14:paraId="480F1588" w14:textId="7459F24C" w:rsidR="007771E4" w:rsidRDefault="007771E4" w:rsidP="007771E4">
            <w:pPr>
              <w:pStyle w:val="ACUBodyArial"/>
              <w:jc w:val="center"/>
            </w:pPr>
            <w:r>
              <w:rPr>
                <w:noProof/>
              </w:rPr>
              <mc:AlternateContent>
                <mc:Choice Requires="wps">
                  <w:drawing>
                    <wp:anchor distT="0" distB="0" distL="114300" distR="114300" simplePos="0" relativeHeight="251668480" behindDoc="0" locked="0" layoutInCell="1" allowOverlap="1" wp14:anchorId="39B151C9" wp14:editId="794B8D6E">
                      <wp:simplePos x="520995" y="6443330"/>
                      <wp:positionH relativeFrom="page">
                        <wp:align>center</wp:align>
                      </wp:positionH>
                      <wp:positionV relativeFrom="line">
                        <wp:align>center</wp:align>
                      </wp:positionV>
                      <wp:extent cx="3456000" cy="576000"/>
                      <wp:effectExtent l="0" t="0" r="0" b="0"/>
                      <wp:wrapNone/>
                      <wp:docPr id="15" name="Isosceles Triangle 15"/>
                      <wp:cNvGraphicFramePr/>
                      <a:graphic xmlns:a="http://schemas.openxmlformats.org/drawingml/2006/main">
                        <a:graphicData uri="http://schemas.microsoft.com/office/word/2010/wordprocessingShape">
                          <wps:wsp>
                            <wps:cNvSpPr/>
                            <wps:spPr>
                              <a:xfrm>
                                <a:off x="0" y="0"/>
                                <a:ext cx="3456000" cy="576000"/>
                              </a:xfrm>
                              <a:prstGeom prst="triangl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726BE29" w14:textId="77777777" w:rsidR="000300BB" w:rsidRPr="009877C3" w:rsidRDefault="000300BB" w:rsidP="007771E4">
                                  <w:pPr>
                                    <w:jc w:val="center"/>
                                    <w:rPr>
                                      <w:rFonts w:ascii="Arial" w:hAnsi="Arial"/>
                                      <w:sz w:val="20"/>
                                    </w:rPr>
                                  </w:pPr>
                                  <w:r>
                                    <w:rPr>
                                      <w:rFonts w:ascii="Arial" w:hAnsi="Arial"/>
                                      <w:sz w:val="20"/>
                                    </w:rPr>
                                    <w:t>Goals are s</w:t>
                                  </w:r>
                                  <w:r w:rsidRPr="009877C3">
                                    <w:rPr>
                                      <w:rFonts w:ascii="Arial" w:hAnsi="Arial"/>
                                      <w:sz w:val="20"/>
                                    </w:rPr>
                                    <w:t>upported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151C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7" type="#_x0000_t5" style="position:absolute;left:0;text-align:left;margin-left:0;margin-top:0;width:272.15pt;height:45.3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" fillcolor="#ad9b7f [2152]" stroked="f">
                      <v:fill color2="#f1eee9 [1944]" rotate="t" angle="180" colors="0 #ae9c80;31457f #e9e4dc;1 #f1eee9" focus="100%" type="gradient"/>
                      <v:textbox>
                        <w:txbxContent>
                          <w:p w14:paraId="0726BE29" w14:textId="77777777" w:rsidR="000300BB" w:rsidRPr="009877C3" w:rsidRDefault="000300BB" w:rsidP="007771E4">
                            <w:pPr>
                              <w:jc w:val="center"/>
                              <w:rPr>
                                <w:rFonts w:ascii="Arial" w:hAnsi="Arial"/>
                                <w:sz w:val="20"/>
                              </w:rPr>
                            </w:pPr>
                            <w:r>
                              <w:rPr>
                                <w:rFonts w:ascii="Arial" w:hAnsi="Arial"/>
                                <w:sz w:val="20"/>
                              </w:rPr>
                              <w:t>Goals are s</w:t>
                            </w:r>
                            <w:r w:rsidRPr="009877C3">
                              <w:rPr>
                                <w:rFonts w:ascii="Arial" w:hAnsi="Arial"/>
                                <w:sz w:val="20"/>
                              </w:rPr>
                              <w:t>upported by</w:t>
                            </w:r>
                          </w:p>
                        </w:txbxContent>
                      </v:textbox>
                      <w10:wrap anchorx="page" anchory="line"/>
                    </v:shape>
                  </w:pict>
                </mc:Fallback>
              </mc:AlternateContent>
            </w:r>
          </w:p>
        </w:tc>
      </w:tr>
    </w:tbl>
    <w:p w14:paraId="0296442F" w14:textId="77777777" w:rsidR="007771E4" w:rsidRDefault="007771E4" w:rsidP="009A5273">
      <w:pPr>
        <w:pStyle w:val="ACUBodyArial"/>
      </w:pPr>
    </w:p>
    <w:tbl>
      <w:tblPr>
        <w:tblW w:w="5000" w:type="pct"/>
        <w:jc w:val="center"/>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CellMar>
          <w:top w:w="28" w:type="dxa"/>
          <w:bottom w:w="28" w:type="dxa"/>
        </w:tblCellMar>
        <w:tblLook w:val="04A0" w:firstRow="1" w:lastRow="0" w:firstColumn="1" w:lastColumn="0" w:noHBand="0" w:noVBand="1"/>
      </w:tblPr>
      <w:tblGrid>
        <w:gridCol w:w="4717"/>
        <w:gridCol w:w="2354"/>
        <w:gridCol w:w="1130"/>
        <w:gridCol w:w="1130"/>
        <w:gridCol w:w="1130"/>
      </w:tblGrid>
      <w:tr w:rsidR="00523D2A" w14:paraId="15D4CE58" w14:textId="77777777" w:rsidTr="000300BB">
        <w:trPr>
          <w:cantSplit/>
          <w:tblHeader/>
          <w:jc w:val="center"/>
        </w:trPr>
        <w:tc>
          <w:tcPr>
            <w:tcW w:w="4717" w:type="dxa"/>
            <w:tcBorders>
              <w:top w:val="nil"/>
              <w:left w:val="nil"/>
              <w:right w:val="nil"/>
            </w:tcBorders>
            <w:shd w:val="clear" w:color="auto" w:fill="auto"/>
            <w:vAlign w:val="center"/>
          </w:tcPr>
          <w:p w14:paraId="26A44168" w14:textId="77777777" w:rsidR="00523D2A" w:rsidRPr="009877C3" w:rsidRDefault="00523D2A" w:rsidP="00BB0F69">
            <w:pPr>
              <w:pStyle w:val="ACUBodyArial"/>
              <w:spacing w:after="0"/>
            </w:pPr>
          </w:p>
        </w:tc>
        <w:tc>
          <w:tcPr>
            <w:tcW w:w="2354" w:type="dxa"/>
            <w:tcBorders>
              <w:top w:val="nil"/>
              <w:left w:val="nil"/>
            </w:tcBorders>
            <w:shd w:val="clear" w:color="auto" w:fill="auto"/>
            <w:vAlign w:val="center"/>
          </w:tcPr>
          <w:p w14:paraId="066E0B93" w14:textId="77777777" w:rsidR="00523D2A" w:rsidRPr="009877C3" w:rsidRDefault="00523D2A" w:rsidP="00BB0F69">
            <w:pPr>
              <w:pStyle w:val="ACUBodyArial"/>
              <w:spacing w:after="0"/>
            </w:pPr>
          </w:p>
        </w:tc>
        <w:tc>
          <w:tcPr>
            <w:tcW w:w="3390" w:type="dxa"/>
            <w:gridSpan w:val="3"/>
            <w:shd w:val="clear" w:color="auto" w:fill="D6CDBF" w:themeFill="accent5" w:themeFillShade="E6"/>
            <w:vAlign w:val="center"/>
          </w:tcPr>
          <w:p w14:paraId="1D104FDF" w14:textId="0A4D36C6" w:rsidR="00523D2A" w:rsidRPr="009877C3" w:rsidRDefault="00523D2A" w:rsidP="000300BB">
            <w:pPr>
              <w:pStyle w:val="ACUBodyArial"/>
              <w:spacing w:after="0"/>
              <w:jc w:val="center"/>
              <w:rPr>
                <w:b/>
                <w:bCs/>
              </w:rPr>
            </w:pPr>
            <w:r w:rsidRPr="00523D2A">
              <w:t>Targeted future value</w:t>
            </w:r>
          </w:p>
        </w:tc>
      </w:tr>
      <w:tr w:rsidR="006B0378" w14:paraId="272F01F3" w14:textId="77777777" w:rsidTr="000300BB">
        <w:trPr>
          <w:cantSplit/>
          <w:tblHeader/>
          <w:jc w:val="center"/>
        </w:trPr>
        <w:tc>
          <w:tcPr>
            <w:tcW w:w="4717" w:type="dxa"/>
            <w:shd w:val="clear" w:color="auto" w:fill="D6CDBF" w:themeFill="accent5" w:themeFillShade="E6"/>
            <w:vAlign w:val="center"/>
          </w:tcPr>
          <w:p w14:paraId="67991DC3" w14:textId="65B5C61B" w:rsidR="006B0378" w:rsidRPr="009877C3" w:rsidRDefault="006B0378" w:rsidP="00BB0F69">
            <w:pPr>
              <w:pStyle w:val="ACUBodyArial"/>
              <w:spacing w:after="0"/>
            </w:pPr>
            <w:r w:rsidRPr="009877C3">
              <w:t>Outcome</w:t>
            </w:r>
          </w:p>
        </w:tc>
        <w:tc>
          <w:tcPr>
            <w:tcW w:w="2354" w:type="dxa"/>
            <w:shd w:val="clear" w:color="auto" w:fill="D6CDBF" w:themeFill="accent5" w:themeFillShade="E6"/>
            <w:vAlign w:val="center"/>
          </w:tcPr>
          <w:p w14:paraId="7817B5C0" w14:textId="037DD704" w:rsidR="006B0378" w:rsidRPr="009877C3" w:rsidRDefault="006B0378" w:rsidP="00BB0F69">
            <w:pPr>
              <w:pStyle w:val="ACUBodyArial"/>
              <w:spacing w:after="0"/>
            </w:pPr>
            <w:r w:rsidRPr="009877C3">
              <w:t>Benefit</w:t>
            </w:r>
            <w:r w:rsidR="00611D98">
              <w:rPr>
                <w:rStyle w:val="FootnoteReference"/>
                <w:b/>
                <w:bCs/>
              </w:rPr>
              <w:footnoteReference w:id="3"/>
            </w:r>
            <w:r w:rsidR="00AB211C">
              <w:t xml:space="preserve"> &amp; measure</w:t>
            </w:r>
          </w:p>
        </w:tc>
        <w:tc>
          <w:tcPr>
            <w:tcW w:w="1130" w:type="dxa"/>
            <w:shd w:val="clear" w:color="auto" w:fill="D6CDBF" w:themeFill="accent5" w:themeFillShade="E6"/>
            <w:vAlign w:val="center"/>
          </w:tcPr>
          <w:p w14:paraId="40A486E1" w14:textId="0C51B953" w:rsidR="006B0378" w:rsidRPr="009877C3" w:rsidRDefault="006B0378" w:rsidP="000300BB">
            <w:pPr>
              <w:pStyle w:val="ACUBodyArial"/>
              <w:spacing w:after="0"/>
              <w:jc w:val="center"/>
            </w:pPr>
            <w:r w:rsidRPr="009877C3">
              <w:t>Best case</w:t>
            </w:r>
          </w:p>
        </w:tc>
        <w:tc>
          <w:tcPr>
            <w:tcW w:w="1130" w:type="dxa"/>
            <w:shd w:val="clear" w:color="auto" w:fill="D6CDBF" w:themeFill="accent5" w:themeFillShade="E6"/>
            <w:vAlign w:val="center"/>
          </w:tcPr>
          <w:p w14:paraId="02D73099" w14:textId="649E578A" w:rsidR="006B0378" w:rsidRPr="009877C3" w:rsidRDefault="006B0378" w:rsidP="000300BB">
            <w:pPr>
              <w:pStyle w:val="ACUBodyArial"/>
              <w:spacing w:after="0"/>
              <w:jc w:val="center"/>
            </w:pPr>
            <w:r w:rsidRPr="009877C3">
              <w:t>Projected</w:t>
            </w:r>
          </w:p>
        </w:tc>
        <w:tc>
          <w:tcPr>
            <w:tcW w:w="1130" w:type="dxa"/>
            <w:shd w:val="clear" w:color="auto" w:fill="D6CDBF" w:themeFill="accent5" w:themeFillShade="E6"/>
            <w:tcMar>
              <w:left w:w="57" w:type="dxa"/>
              <w:right w:w="57" w:type="dxa"/>
            </w:tcMar>
            <w:vAlign w:val="center"/>
          </w:tcPr>
          <w:p w14:paraId="146FFC4E" w14:textId="4FAF756A" w:rsidR="006B0378" w:rsidRPr="009877C3" w:rsidRDefault="006B0378" w:rsidP="000300BB">
            <w:pPr>
              <w:pStyle w:val="ACUBodyArial"/>
              <w:spacing w:after="0"/>
              <w:jc w:val="center"/>
            </w:pPr>
            <w:r w:rsidRPr="009877C3">
              <w:t>Worst case</w:t>
            </w:r>
          </w:p>
        </w:tc>
      </w:tr>
      <w:tr w:rsidR="006B0378" w14:paraId="161740E2" w14:textId="77777777" w:rsidTr="000300BB">
        <w:trPr>
          <w:cantSplit/>
          <w:jc w:val="center"/>
        </w:trPr>
        <w:tc>
          <w:tcPr>
            <w:tcW w:w="4717" w:type="dxa"/>
            <w:vAlign w:val="center"/>
          </w:tcPr>
          <w:p w14:paraId="3DBD6CB2" w14:textId="77777777" w:rsidR="006B0378" w:rsidRDefault="006B0378" w:rsidP="00BB0F69">
            <w:pPr>
              <w:pStyle w:val="ACUBodyArial"/>
              <w:spacing w:after="0"/>
            </w:pPr>
          </w:p>
          <w:p w14:paraId="12DB9E1E" w14:textId="0CA27901" w:rsidR="00AB5D5D" w:rsidRPr="00AB5D5D" w:rsidRDefault="00AB5D5D" w:rsidP="00BB0F69">
            <w:pPr>
              <w:pStyle w:val="ACUBodyArial"/>
              <w:spacing w:after="0"/>
              <w:rPr>
                <w:color w:val="0070C0"/>
                <w:sz w:val="16"/>
              </w:rPr>
            </w:pPr>
            <w:r w:rsidRPr="00AB5D5D">
              <w:rPr>
                <w:color w:val="0070C0"/>
                <w:sz w:val="16"/>
              </w:rPr>
              <w:t>&lt;This comes directly from your Benefit Map.&gt;</w:t>
            </w:r>
          </w:p>
        </w:tc>
        <w:tc>
          <w:tcPr>
            <w:tcW w:w="2354" w:type="dxa"/>
            <w:vAlign w:val="center"/>
          </w:tcPr>
          <w:p w14:paraId="0E4D9AC6" w14:textId="77777777" w:rsidR="006B0378" w:rsidRDefault="006B0378" w:rsidP="00BB0F69">
            <w:pPr>
              <w:pStyle w:val="ACUBodyArial"/>
              <w:spacing w:after="0"/>
            </w:pPr>
          </w:p>
        </w:tc>
        <w:tc>
          <w:tcPr>
            <w:tcW w:w="1130" w:type="dxa"/>
            <w:vAlign w:val="center"/>
          </w:tcPr>
          <w:p w14:paraId="1226F38C" w14:textId="77777777" w:rsidR="006B0378" w:rsidRDefault="006B0378" w:rsidP="000300BB">
            <w:pPr>
              <w:pStyle w:val="ACUBodyArial"/>
              <w:spacing w:after="0"/>
              <w:jc w:val="center"/>
            </w:pPr>
          </w:p>
          <w:p w14:paraId="52376868" w14:textId="071EBE9B" w:rsidR="000300BB" w:rsidRPr="000300BB" w:rsidRDefault="000300BB" w:rsidP="000300BB">
            <w:pPr>
              <w:pStyle w:val="ACUBodyArial"/>
              <w:spacing w:after="0"/>
              <w:jc w:val="center"/>
              <w:rPr>
                <w:color w:val="0070C0"/>
                <w:sz w:val="16"/>
              </w:rPr>
            </w:pPr>
            <w:r w:rsidRPr="000300BB">
              <w:rPr>
                <w:color w:val="0070C0"/>
                <w:sz w:val="16"/>
              </w:rPr>
              <w:t>&lt;Numeric value&gt;</w:t>
            </w:r>
          </w:p>
        </w:tc>
        <w:tc>
          <w:tcPr>
            <w:tcW w:w="1130" w:type="dxa"/>
            <w:vAlign w:val="center"/>
          </w:tcPr>
          <w:p w14:paraId="32AD4CC0" w14:textId="77777777" w:rsidR="006B0378" w:rsidRDefault="006B0378" w:rsidP="000300BB">
            <w:pPr>
              <w:pStyle w:val="ACUBodyArial"/>
              <w:spacing w:after="0"/>
              <w:jc w:val="center"/>
            </w:pPr>
          </w:p>
        </w:tc>
        <w:tc>
          <w:tcPr>
            <w:tcW w:w="1130" w:type="dxa"/>
            <w:vAlign w:val="center"/>
          </w:tcPr>
          <w:p w14:paraId="3D663BF7" w14:textId="77777777" w:rsidR="006B0378" w:rsidRDefault="006B0378" w:rsidP="000300BB">
            <w:pPr>
              <w:pStyle w:val="ACUBodyArial"/>
              <w:spacing w:after="0"/>
              <w:jc w:val="cente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771E4" w14:paraId="677D00E2" w14:textId="77777777" w:rsidTr="007771E4">
        <w:trPr>
          <w:cantSplit/>
          <w:trHeight w:val="1021"/>
        </w:trPr>
        <w:tc>
          <w:tcPr>
            <w:tcW w:w="10456" w:type="dxa"/>
            <w:vAlign w:val="center"/>
          </w:tcPr>
          <w:p w14:paraId="66E7D902" w14:textId="31CC77B5" w:rsidR="007771E4" w:rsidRDefault="007771E4" w:rsidP="007771E4">
            <w:pPr>
              <w:pStyle w:val="ACUBodyArial"/>
              <w:jc w:val="center"/>
            </w:pPr>
            <w:r>
              <w:rPr>
                <w:noProof/>
              </w:rPr>
              <mc:AlternateContent>
                <mc:Choice Requires="wps">
                  <w:drawing>
                    <wp:anchor distT="0" distB="0" distL="114300" distR="114300" simplePos="0" relativeHeight="251670528" behindDoc="0" locked="0" layoutInCell="1" allowOverlap="1" wp14:anchorId="0C1935CC" wp14:editId="2E1EDCB2">
                      <wp:simplePos x="0" y="0"/>
                      <wp:positionH relativeFrom="page">
                        <wp:align>center</wp:align>
                      </wp:positionH>
                      <wp:positionV relativeFrom="line">
                        <wp:align>center</wp:align>
                      </wp:positionV>
                      <wp:extent cx="3456000" cy="576000"/>
                      <wp:effectExtent l="0" t="0" r="0" b="0"/>
                      <wp:wrapNone/>
                      <wp:docPr id="16" name="Isosceles Triangle 16"/>
                      <wp:cNvGraphicFramePr/>
                      <a:graphic xmlns:a="http://schemas.openxmlformats.org/drawingml/2006/main">
                        <a:graphicData uri="http://schemas.microsoft.com/office/word/2010/wordprocessingShape">
                          <wps:wsp>
                            <wps:cNvSpPr/>
                            <wps:spPr>
                              <a:xfrm>
                                <a:off x="0" y="0"/>
                                <a:ext cx="3456000" cy="576000"/>
                              </a:xfrm>
                              <a:prstGeom prst="triangl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3196F37" w14:textId="77777777" w:rsidR="000300BB" w:rsidRPr="009877C3" w:rsidRDefault="000300BB" w:rsidP="007771E4">
                                  <w:pPr>
                                    <w:jc w:val="center"/>
                                    <w:rPr>
                                      <w:rFonts w:ascii="Arial" w:hAnsi="Arial"/>
                                      <w:sz w:val="20"/>
                                    </w:rPr>
                                  </w:pPr>
                                  <w:r>
                                    <w:rPr>
                                      <w:rFonts w:ascii="Arial" w:hAnsi="Arial"/>
                                      <w:sz w:val="20"/>
                                    </w:rPr>
                                    <w:t>Outcome is enabled</w:t>
                                  </w:r>
                                  <w:r w:rsidRPr="009877C3">
                                    <w:rPr>
                                      <w:rFonts w:ascii="Arial" w:hAnsi="Arial"/>
                                      <w:sz w:val="20"/>
                                    </w:rPr>
                                    <w:t xml:space="preserve">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35CC" id="Isosceles Triangle 16" o:spid="_x0000_s1028" type="#_x0000_t5" style="position:absolute;left:0;text-align:left;margin-left:0;margin-top:0;width:272.15pt;height:45.3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" fillcolor="#ad9b7f [2152]" stroked="f">
                      <v:fill color2="#f1eee9 [1944]" rotate="t" angle="180" colors="0 #ae9c80;31457f #e9e4dc;1 #f1eee9" focus="100%" type="gradient"/>
                      <v:textbox>
                        <w:txbxContent>
                          <w:p w14:paraId="73196F37" w14:textId="77777777" w:rsidR="000300BB" w:rsidRPr="009877C3" w:rsidRDefault="000300BB" w:rsidP="007771E4">
                            <w:pPr>
                              <w:jc w:val="center"/>
                              <w:rPr>
                                <w:rFonts w:ascii="Arial" w:hAnsi="Arial"/>
                                <w:sz w:val="20"/>
                              </w:rPr>
                            </w:pPr>
                            <w:r>
                              <w:rPr>
                                <w:rFonts w:ascii="Arial" w:hAnsi="Arial"/>
                                <w:sz w:val="20"/>
                              </w:rPr>
                              <w:t>Outcome is enabled</w:t>
                            </w:r>
                            <w:r w:rsidRPr="009877C3">
                              <w:rPr>
                                <w:rFonts w:ascii="Arial" w:hAnsi="Arial"/>
                                <w:sz w:val="20"/>
                              </w:rPr>
                              <w:t xml:space="preserve"> by</w:t>
                            </w:r>
                          </w:p>
                        </w:txbxContent>
                      </v:textbox>
                      <w10:wrap anchorx="page" anchory="line"/>
                    </v:shape>
                  </w:pict>
                </mc:Fallback>
              </mc:AlternateContent>
            </w:r>
          </w:p>
        </w:tc>
      </w:tr>
    </w:tbl>
    <w:p w14:paraId="64BEADC2" w14:textId="44B4E5A1" w:rsidR="008C2D62" w:rsidRDefault="008C2D62" w:rsidP="009A5273">
      <w:pPr>
        <w:pStyle w:val="ACUBodyArial"/>
      </w:pPr>
    </w:p>
    <w:p w14:paraId="49B526BB" w14:textId="1610A1C7" w:rsidR="009877C3" w:rsidRDefault="009877C3" w:rsidP="009A5273">
      <w:pPr>
        <w:pStyle w:val="ACUBodyArial"/>
      </w:pPr>
    </w:p>
    <w:tbl>
      <w:tblPr>
        <w:tblW w:w="5000" w:type="pct"/>
        <w:jc w:val="center"/>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CellMar>
          <w:top w:w="28" w:type="dxa"/>
          <w:bottom w:w="28" w:type="dxa"/>
        </w:tblCellMar>
        <w:tblLook w:val="04A0" w:firstRow="1" w:lastRow="0" w:firstColumn="1" w:lastColumn="0" w:noHBand="0" w:noVBand="1"/>
      </w:tblPr>
      <w:tblGrid>
        <w:gridCol w:w="2363"/>
        <w:gridCol w:w="2354"/>
        <w:gridCol w:w="2354"/>
        <w:gridCol w:w="1130"/>
        <w:gridCol w:w="1130"/>
        <w:gridCol w:w="1130"/>
      </w:tblGrid>
      <w:tr w:rsidR="00523D2A" w14:paraId="1152D3D8" w14:textId="77777777" w:rsidTr="000300BB">
        <w:trPr>
          <w:cantSplit/>
          <w:tblHeader/>
          <w:jc w:val="center"/>
        </w:trPr>
        <w:tc>
          <w:tcPr>
            <w:tcW w:w="2363" w:type="dxa"/>
            <w:tcBorders>
              <w:top w:val="nil"/>
              <w:left w:val="nil"/>
              <w:right w:val="nil"/>
            </w:tcBorders>
            <w:shd w:val="clear" w:color="auto" w:fill="auto"/>
            <w:vAlign w:val="center"/>
          </w:tcPr>
          <w:p w14:paraId="7E20E13E" w14:textId="77777777" w:rsidR="00523D2A" w:rsidRPr="006B0378" w:rsidRDefault="00523D2A" w:rsidP="00BB0F69">
            <w:pPr>
              <w:pStyle w:val="ACUBodyArial"/>
              <w:spacing w:after="0"/>
            </w:pPr>
          </w:p>
        </w:tc>
        <w:tc>
          <w:tcPr>
            <w:tcW w:w="2354" w:type="dxa"/>
            <w:tcBorders>
              <w:top w:val="nil"/>
              <w:left w:val="nil"/>
              <w:right w:val="nil"/>
            </w:tcBorders>
            <w:shd w:val="clear" w:color="auto" w:fill="auto"/>
            <w:vAlign w:val="center"/>
          </w:tcPr>
          <w:p w14:paraId="4E6E0421" w14:textId="77777777" w:rsidR="00523D2A" w:rsidRPr="006B0378" w:rsidRDefault="00523D2A" w:rsidP="00BB0F69">
            <w:pPr>
              <w:pStyle w:val="ACUBodyArial"/>
              <w:spacing w:after="0"/>
            </w:pPr>
          </w:p>
        </w:tc>
        <w:tc>
          <w:tcPr>
            <w:tcW w:w="2354" w:type="dxa"/>
            <w:tcBorders>
              <w:top w:val="nil"/>
              <w:left w:val="nil"/>
            </w:tcBorders>
            <w:shd w:val="clear" w:color="auto" w:fill="auto"/>
            <w:vAlign w:val="center"/>
          </w:tcPr>
          <w:p w14:paraId="6DA14286" w14:textId="77777777" w:rsidR="00523D2A" w:rsidRPr="006B0378" w:rsidRDefault="00523D2A" w:rsidP="00BB0F69">
            <w:pPr>
              <w:pStyle w:val="ACUBodyArial"/>
              <w:spacing w:after="0"/>
            </w:pPr>
          </w:p>
        </w:tc>
        <w:tc>
          <w:tcPr>
            <w:tcW w:w="3390" w:type="dxa"/>
            <w:gridSpan w:val="3"/>
            <w:shd w:val="clear" w:color="auto" w:fill="D6CDBF" w:themeFill="accent5" w:themeFillShade="E6"/>
            <w:vAlign w:val="center"/>
          </w:tcPr>
          <w:p w14:paraId="76AE21C7" w14:textId="36A020DA" w:rsidR="00523D2A" w:rsidRPr="00523D2A" w:rsidRDefault="00523D2A" w:rsidP="000300BB">
            <w:pPr>
              <w:pStyle w:val="ACUBodyArial"/>
              <w:spacing w:after="0"/>
              <w:jc w:val="center"/>
            </w:pPr>
            <w:r w:rsidRPr="00523D2A">
              <w:t>Targeted future values</w:t>
            </w:r>
          </w:p>
        </w:tc>
      </w:tr>
      <w:tr w:rsidR="009877C3" w14:paraId="016C9779" w14:textId="77777777" w:rsidTr="000300BB">
        <w:trPr>
          <w:cantSplit/>
          <w:tblHeader/>
          <w:jc w:val="center"/>
        </w:trPr>
        <w:tc>
          <w:tcPr>
            <w:tcW w:w="2363" w:type="dxa"/>
            <w:shd w:val="clear" w:color="auto" w:fill="D6CDBF" w:themeFill="accent5" w:themeFillShade="E6"/>
            <w:vAlign w:val="center"/>
          </w:tcPr>
          <w:p w14:paraId="74200480" w14:textId="72E2F223" w:rsidR="006B0378" w:rsidRPr="006B0378" w:rsidRDefault="006B0378" w:rsidP="00BB0F69">
            <w:pPr>
              <w:pStyle w:val="ACUBodyArial"/>
              <w:spacing w:after="0"/>
            </w:pPr>
            <w:r w:rsidRPr="006B0378">
              <w:t>Objective</w:t>
            </w:r>
          </w:p>
        </w:tc>
        <w:tc>
          <w:tcPr>
            <w:tcW w:w="2354" w:type="dxa"/>
            <w:shd w:val="clear" w:color="auto" w:fill="D6CDBF" w:themeFill="accent5" w:themeFillShade="E6"/>
            <w:vAlign w:val="center"/>
          </w:tcPr>
          <w:p w14:paraId="0B599F42" w14:textId="6D600E6E" w:rsidR="006B0378" w:rsidRPr="006B0378" w:rsidRDefault="006B0378" w:rsidP="00BB0F69">
            <w:pPr>
              <w:pStyle w:val="ACUBodyArial"/>
              <w:spacing w:after="0"/>
            </w:pPr>
            <w:r w:rsidRPr="006B0378">
              <w:t>Output</w:t>
            </w:r>
          </w:p>
        </w:tc>
        <w:tc>
          <w:tcPr>
            <w:tcW w:w="2354" w:type="dxa"/>
            <w:shd w:val="clear" w:color="auto" w:fill="D6CDBF" w:themeFill="accent5" w:themeFillShade="E6"/>
            <w:vAlign w:val="center"/>
          </w:tcPr>
          <w:p w14:paraId="083F6B17" w14:textId="66F0BD7C" w:rsidR="006B0378" w:rsidRPr="006B0378" w:rsidRDefault="006B0378" w:rsidP="00BB0F69">
            <w:pPr>
              <w:pStyle w:val="ACUBodyArial"/>
              <w:spacing w:after="0"/>
            </w:pPr>
            <w:r w:rsidRPr="006B0378">
              <w:t>Benefit</w:t>
            </w:r>
            <w:r w:rsidR="00AB211C">
              <w:t xml:space="preserve"> &amp; measure</w:t>
            </w:r>
          </w:p>
        </w:tc>
        <w:tc>
          <w:tcPr>
            <w:tcW w:w="1130" w:type="dxa"/>
            <w:shd w:val="clear" w:color="auto" w:fill="D6CDBF" w:themeFill="accent5" w:themeFillShade="E6"/>
            <w:vAlign w:val="center"/>
          </w:tcPr>
          <w:p w14:paraId="03FC091B" w14:textId="55D4B3DC" w:rsidR="006B0378" w:rsidRPr="006B0378" w:rsidRDefault="006B0378" w:rsidP="000300BB">
            <w:pPr>
              <w:pStyle w:val="ACUBodyArial"/>
              <w:spacing w:after="0"/>
              <w:jc w:val="center"/>
            </w:pPr>
            <w:r w:rsidRPr="006B0378">
              <w:t>Best case</w:t>
            </w:r>
          </w:p>
        </w:tc>
        <w:tc>
          <w:tcPr>
            <w:tcW w:w="1130" w:type="dxa"/>
            <w:shd w:val="clear" w:color="auto" w:fill="D6CDBF" w:themeFill="accent5" w:themeFillShade="E6"/>
            <w:vAlign w:val="center"/>
          </w:tcPr>
          <w:p w14:paraId="76F609AD" w14:textId="5C04DC22" w:rsidR="006B0378" w:rsidRPr="006B0378" w:rsidRDefault="006B0378" w:rsidP="000300BB">
            <w:pPr>
              <w:pStyle w:val="ACUBodyArial"/>
              <w:spacing w:after="0"/>
              <w:jc w:val="center"/>
            </w:pPr>
            <w:r w:rsidRPr="006B0378">
              <w:t>Projected</w:t>
            </w:r>
          </w:p>
        </w:tc>
        <w:tc>
          <w:tcPr>
            <w:tcW w:w="1130" w:type="dxa"/>
            <w:shd w:val="clear" w:color="auto" w:fill="D6CDBF" w:themeFill="accent5" w:themeFillShade="E6"/>
            <w:tcMar>
              <w:left w:w="57" w:type="dxa"/>
              <w:right w:w="57" w:type="dxa"/>
            </w:tcMar>
            <w:vAlign w:val="center"/>
          </w:tcPr>
          <w:p w14:paraId="57DE2CE1" w14:textId="417DDCB1" w:rsidR="006B0378" w:rsidRPr="006B0378" w:rsidRDefault="006B0378" w:rsidP="000300BB">
            <w:pPr>
              <w:pStyle w:val="ACUBodyArial"/>
              <w:spacing w:after="0"/>
              <w:jc w:val="center"/>
            </w:pPr>
            <w:r w:rsidRPr="006B0378">
              <w:t>Worst case</w:t>
            </w:r>
          </w:p>
        </w:tc>
      </w:tr>
      <w:tr w:rsidR="006B0378" w14:paraId="25328F4D" w14:textId="77777777" w:rsidTr="000300BB">
        <w:trPr>
          <w:cantSplit/>
          <w:jc w:val="center"/>
        </w:trPr>
        <w:tc>
          <w:tcPr>
            <w:tcW w:w="2363" w:type="dxa"/>
            <w:vAlign w:val="center"/>
          </w:tcPr>
          <w:p w14:paraId="739D88FF" w14:textId="77777777" w:rsidR="006B0378" w:rsidRDefault="006B0378" w:rsidP="00BB0F69">
            <w:pPr>
              <w:pStyle w:val="ACUBodyArial"/>
              <w:spacing w:after="0"/>
            </w:pPr>
          </w:p>
          <w:p w14:paraId="3DFBA75E" w14:textId="657563BA" w:rsidR="00AB5D5D" w:rsidRDefault="00AB5D5D" w:rsidP="00BB0F69">
            <w:pPr>
              <w:pStyle w:val="ACUBodyArial"/>
              <w:spacing w:after="0"/>
            </w:pPr>
            <w:r w:rsidRPr="00AB5D5D">
              <w:rPr>
                <w:color w:val="0070C0"/>
                <w:sz w:val="16"/>
              </w:rPr>
              <w:t>&lt;Th</w:t>
            </w:r>
            <w:r>
              <w:rPr>
                <w:color w:val="0070C0"/>
                <w:sz w:val="16"/>
              </w:rPr>
              <w:t>ese</w:t>
            </w:r>
            <w:r w:rsidRPr="00AB5D5D">
              <w:rPr>
                <w:color w:val="0070C0"/>
                <w:sz w:val="16"/>
              </w:rPr>
              <w:t xml:space="preserve"> come directly from your Benefit Map.&gt;</w:t>
            </w:r>
          </w:p>
        </w:tc>
        <w:tc>
          <w:tcPr>
            <w:tcW w:w="2354" w:type="dxa"/>
            <w:vAlign w:val="center"/>
          </w:tcPr>
          <w:p w14:paraId="7A5093A4" w14:textId="77777777" w:rsidR="006B0378" w:rsidRDefault="006B0378" w:rsidP="00BB0F69">
            <w:pPr>
              <w:pStyle w:val="ACUBodyArial"/>
              <w:spacing w:after="0"/>
            </w:pPr>
          </w:p>
        </w:tc>
        <w:tc>
          <w:tcPr>
            <w:tcW w:w="2354" w:type="dxa"/>
            <w:vAlign w:val="center"/>
          </w:tcPr>
          <w:p w14:paraId="003D05B9" w14:textId="77777777" w:rsidR="006B0378" w:rsidRDefault="006B0378" w:rsidP="00BB0F69">
            <w:pPr>
              <w:pStyle w:val="ACUBodyArial"/>
              <w:spacing w:after="0"/>
            </w:pPr>
          </w:p>
        </w:tc>
        <w:tc>
          <w:tcPr>
            <w:tcW w:w="1130" w:type="dxa"/>
            <w:vAlign w:val="center"/>
          </w:tcPr>
          <w:p w14:paraId="68CB995D" w14:textId="77777777" w:rsidR="000300BB" w:rsidRDefault="000300BB" w:rsidP="000300BB">
            <w:pPr>
              <w:pStyle w:val="ACUBodyArial"/>
              <w:spacing w:after="0"/>
              <w:jc w:val="center"/>
            </w:pPr>
          </w:p>
          <w:p w14:paraId="40114986" w14:textId="65C77567" w:rsidR="006B0378" w:rsidRDefault="000300BB" w:rsidP="000300BB">
            <w:pPr>
              <w:pStyle w:val="ACUBodyArial"/>
              <w:spacing w:after="0"/>
              <w:jc w:val="center"/>
            </w:pPr>
            <w:r w:rsidRPr="000300BB">
              <w:rPr>
                <w:color w:val="0070C0"/>
                <w:sz w:val="16"/>
              </w:rPr>
              <w:t>&lt;Numeric value&gt;</w:t>
            </w:r>
          </w:p>
        </w:tc>
        <w:tc>
          <w:tcPr>
            <w:tcW w:w="1130" w:type="dxa"/>
            <w:vAlign w:val="center"/>
          </w:tcPr>
          <w:p w14:paraId="723E5FD0" w14:textId="77777777" w:rsidR="006B0378" w:rsidRDefault="006B0378" w:rsidP="000300BB">
            <w:pPr>
              <w:pStyle w:val="ACUBodyArial"/>
              <w:spacing w:after="0"/>
              <w:jc w:val="center"/>
            </w:pPr>
          </w:p>
        </w:tc>
        <w:tc>
          <w:tcPr>
            <w:tcW w:w="1130" w:type="dxa"/>
            <w:vAlign w:val="center"/>
          </w:tcPr>
          <w:p w14:paraId="5DEE9763" w14:textId="77777777" w:rsidR="006B0378" w:rsidRDefault="006B0378" w:rsidP="000300BB">
            <w:pPr>
              <w:pStyle w:val="ACUBodyArial"/>
              <w:spacing w:after="0"/>
              <w:jc w:val="center"/>
            </w:pPr>
          </w:p>
        </w:tc>
      </w:tr>
      <w:tr w:rsidR="006B0378" w14:paraId="7C9D696E" w14:textId="77777777" w:rsidTr="000300BB">
        <w:trPr>
          <w:cantSplit/>
          <w:jc w:val="center"/>
        </w:trPr>
        <w:tc>
          <w:tcPr>
            <w:tcW w:w="2363" w:type="dxa"/>
            <w:vAlign w:val="center"/>
          </w:tcPr>
          <w:p w14:paraId="1FB04AC0" w14:textId="77777777" w:rsidR="006B0378" w:rsidRDefault="006B0378" w:rsidP="00BB0F69">
            <w:pPr>
              <w:pStyle w:val="ACUBodyArial"/>
              <w:spacing w:after="0"/>
            </w:pPr>
          </w:p>
        </w:tc>
        <w:tc>
          <w:tcPr>
            <w:tcW w:w="2354" w:type="dxa"/>
            <w:vAlign w:val="center"/>
          </w:tcPr>
          <w:p w14:paraId="4930700E" w14:textId="77777777" w:rsidR="006B0378" w:rsidRDefault="006B0378" w:rsidP="00BB0F69">
            <w:pPr>
              <w:pStyle w:val="ACUBodyArial"/>
              <w:spacing w:after="0"/>
            </w:pPr>
          </w:p>
        </w:tc>
        <w:tc>
          <w:tcPr>
            <w:tcW w:w="2354" w:type="dxa"/>
            <w:vAlign w:val="center"/>
          </w:tcPr>
          <w:p w14:paraId="6247ADCA" w14:textId="77777777" w:rsidR="006B0378" w:rsidRDefault="006B0378" w:rsidP="00BB0F69">
            <w:pPr>
              <w:pStyle w:val="ACUBodyArial"/>
              <w:spacing w:after="0"/>
            </w:pPr>
          </w:p>
        </w:tc>
        <w:tc>
          <w:tcPr>
            <w:tcW w:w="1130" w:type="dxa"/>
            <w:vAlign w:val="center"/>
          </w:tcPr>
          <w:p w14:paraId="72E2FD04" w14:textId="77777777" w:rsidR="006B0378" w:rsidRDefault="006B0378" w:rsidP="000300BB">
            <w:pPr>
              <w:pStyle w:val="ACUBodyArial"/>
              <w:spacing w:after="0"/>
              <w:jc w:val="center"/>
            </w:pPr>
          </w:p>
        </w:tc>
        <w:tc>
          <w:tcPr>
            <w:tcW w:w="1130" w:type="dxa"/>
            <w:vAlign w:val="center"/>
          </w:tcPr>
          <w:p w14:paraId="09116C1B" w14:textId="77777777" w:rsidR="006B0378" w:rsidRDefault="006B0378" w:rsidP="000300BB">
            <w:pPr>
              <w:pStyle w:val="ACUBodyArial"/>
              <w:spacing w:after="0"/>
              <w:jc w:val="center"/>
            </w:pPr>
          </w:p>
        </w:tc>
        <w:tc>
          <w:tcPr>
            <w:tcW w:w="1130" w:type="dxa"/>
            <w:vAlign w:val="center"/>
          </w:tcPr>
          <w:p w14:paraId="7C6CFFC7" w14:textId="77777777" w:rsidR="006B0378" w:rsidRDefault="006B0378" w:rsidP="000300BB">
            <w:pPr>
              <w:pStyle w:val="ACUBodyArial"/>
              <w:spacing w:after="0"/>
              <w:jc w:val="center"/>
            </w:pPr>
          </w:p>
        </w:tc>
      </w:tr>
      <w:tr w:rsidR="006B0378" w14:paraId="4A51046C" w14:textId="77777777" w:rsidTr="000300BB">
        <w:trPr>
          <w:cantSplit/>
          <w:jc w:val="center"/>
        </w:trPr>
        <w:tc>
          <w:tcPr>
            <w:tcW w:w="2363" w:type="dxa"/>
            <w:vAlign w:val="center"/>
          </w:tcPr>
          <w:p w14:paraId="3DE28FC8" w14:textId="77777777" w:rsidR="006B0378" w:rsidRDefault="006B0378" w:rsidP="00BB0F69">
            <w:pPr>
              <w:pStyle w:val="ACUBodyArial"/>
              <w:spacing w:after="0"/>
            </w:pPr>
          </w:p>
        </w:tc>
        <w:tc>
          <w:tcPr>
            <w:tcW w:w="2354" w:type="dxa"/>
            <w:vAlign w:val="center"/>
          </w:tcPr>
          <w:p w14:paraId="37B2B802" w14:textId="77777777" w:rsidR="006B0378" w:rsidRDefault="006B0378" w:rsidP="00BB0F69">
            <w:pPr>
              <w:pStyle w:val="ACUBodyArial"/>
              <w:spacing w:after="0"/>
            </w:pPr>
          </w:p>
        </w:tc>
        <w:tc>
          <w:tcPr>
            <w:tcW w:w="2354" w:type="dxa"/>
            <w:vAlign w:val="center"/>
          </w:tcPr>
          <w:p w14:paraId="5E4A0216" w14:textId="77777777" w:rsidR="006B0378" w:rsidRDefault="006B0378" w:rsidP="00BB0F69">
            <w:pPr>
              <w:pStyle w:val="ACUBodyArial"/>
              <w:spacing w:after="0"/>
            </w:pPr>
          </w:p>
        </w:tc>
        <w:tc>
          <w:tcPr>
            <w:tcW w:w="1130" w:type="dxa"/>
            <w:vAlign w:val="center"/>
          </w:tcPr>
          <w:p w14:paraId="583EEC45" w14:textId="77777777" w:rsidR="006B0378" w:rsidRDefault="006B0378" w:rsidP="000300BB">
            <w:pPr>
              <w:pStyle w:val="ACUBodyArial"/>
              <w:spacing w:after="0"/>
              <w:jc w:val="center"/>
            </w:pPr>
          </w:p>
        </w:tc>
        <w:tc>
          <w:tcPr>
            <w:tcW w:w="1130" w:type="dxa"/>
            <w:vAlign w:val="center"/>
          </w:tcPr>
          <w:p w14:paraId="00FAEA96" w14:textId="77777777" w:rsidR="006B0378" w:rsidRDefault="006B0378" w:rsidP="000300BB">
            <w:pPr>
              <w:pStyle w:val="ACUBodyArial"/>
              <w:spacing w:after="0"/>
              <w:jc w:val="center"/>
            </w:pPr>
          </w:p>
        </w:tc>
        <w:tc>
          <w:tcPr>
            <w:tcW w:w="1130" w:type="dxa"/>
            <w:vAlign w:val="center"/>
          </w:tcPr>
          <w:p w14:paraId="350635F7" w14:textId="77777777" w:rsidR="006B0378" w:rsidRDefault="006B0378" w:rsidP="000300BB">
            <w:pPr>
              <w:pStyle w:val="ACUBodyArial"/>
              <w:spacing w:after="0"/>
              <w:jc w:val="center"/>
            </w:pPr>
          </w:p>
        </w:tc>
      </w:tr>
      <w:tr w:rsidR="008C2D62" w14:paraId="4D2A26E8" w14:textId="77777777" w:rsidTr="000300BB">
        <w:trPr>
          <w:cantSplit/>
          <w:jc w:val="center"/>
        </w:trPr>
        <w:tc>
          <w:tcPr>
            <w:tcW w:w="2363" w:type="dxa"/>
            <w:vAlign w:val="center"/>
          </w:tcPr>
          <w:p w14:paraId="488359BD" w14:textId="77777777" w:rsidR="008C2D62" w:rsidRDefault="008C2D62" w:rsidP="00BB0F69">
            <w:pPr>
              <w:pStyle w:val="ACUBodyArial"/>
              <w:spacing w:after="0"/>
            </w:pPr>
          </w:p>
        </w:tc>
        <w:tc>
          <w:tcPr>
            <w:tcW w:w="2354" w:type="dxa"/>
            <w:vAlign w:val="center"/>
          </w:tcPr>
          <w:p w14:paraId="7216932E" w14:textId="77777777" w:rsidR="008C2D62" w:rsidRDefault="008C2D62" w:rsidP="00BB0F69">
            <w:pPr>
              <w:pStyle w:val="ACUBodyArial"/>
              <w:spacing w:after="0"/>
            </w:pPr>
          </w:p>
        </w:tc>
        <w:tc>
          <w:tcPr>
            <w:tcW w:w="2354" w:type="dxa"/>
            <w:vAlign w:val="center"/>
          </w:tcPr>
          <w:p w14:paraId="67193EA6" w14:textId="77777777" w:rsidR="008C2D62" w:rsidRDefault="008C2D62" w:rsidP="00BB0F69">
            <w:pPr>
              <w:pStyle w:val="ACUBodyArial"/>
              <w:spacing w:after="0"/>
            </w:pPr>
          </w:p>
        </w:tc>
        <w:tc>
          <w:tcPr>
            <w:tcW w:w="1130" w:type="dxa"/>
            <w:vAlign w:val="center"/>
          </w:tcPr>
          <w:p w14:paraId="4E8558B8" w14:textId="77777777" w:rsidR="008C2D62" w:rsidRDefault="008C2D62" w:rsidP="000300BB">
            <w:pPr>
              <w:pStyle w:val="ACUBodyArial"/>
              <w:spacing w:after="0"/>
              <w:jc w:val="center"/>
            </w:pPr>
          </w:p>
        </w:tc>
        <w:tc>
          <w:tcPr>
            <w:tcW w:w="1130" w:type="dxa"/>
            <w:vAlign w:val="center"/>
          </w:tcPr>
          <w:p w14:paraId="6CA972B1" w14:textId="77777777" w:rsidR="008C2D62" w:rsidRDefault="008C2D62" w:rsidP="000300BB">
            <w:pPr>
              <w:pStyle w:val="ACUBodyArial"/>
              <w:spacing w:after="0"/>
              <w:jc w:val="center"/>
            </w:pPr>
          </w:p>
        </w:tc>
        <w:tc>
          <w:tcPr>
            <w:tcW w:w="1130" w:type="dxa"/>
            <w:vAlign w:val="center"/>
          </w:tcPr>
          <w:p w14:paraId="3BA1E710" w14:textId="77777777" w:rsidR="008C2D62" w:rsidRDefault="008C2D62" w:rsidP="000300BB">
            <w:pPr>
              <w:pStyle w:val="ACUBodyArial"/>
              <w:spacing w:after="0"/>
              <w:jc w:val="center"/>
            </w:pPr>
          </w:p>
        </w:tc>
      </w:tr>
      <w:tr w:rsidR="008C2D62" w14:paraId="4CDE5DBB" w14:textId="77777777" w:rsidTr="0095036D">
        <w:trPr>
          <w:cantSplit/>
          <w:jc w:val="center"/>
        </w:trPr>
        <w:tc>
          <w:tcPr>
            <w:tcW w:w="7071" w:type="dxa"/>
            <w:gridSpan w:val="3"/>
            <w:shd w:val="clear" w:color="auto" w:fill="E8E3DB" w:themeFill="accent5"/>
            <w:vAlign w:val="center"/>
          </w:tcPr>
          <w:p w14:paraId="65876072" w14:textId="0484BC0D" w:rsidR="008C2D62" w:rsidRDefault="008C2D62" w:rsidP="00BB0F69">
            <w:pPr>
              <w:pStyle w:val="ACUBodyArial"/>
              <w:spacing w:after="0"/>
            </w:pPr>
            <w:r w:rsidRPr="00630BC9">
              <w:lastRenderedPageBreak/>
              <w:t>Total value</w:t>
            </w:r>
            <w:r>
              <w:t xml:space="preserve"> of </w:t>
            </w:r>
            <w:r w:rsidR="00F8577F">
              <w:t xml:space="preserve">financial </w:t>
            </w:r>
            <w:r>
              <w:t>benefits ($)</w:t>
            </w:r>
          </w:p>
        </w:tc>
        <w:tc>
          <w:tcPr>
            <w:tcW w:w="1130" w:type="dxa"/>
            <w:shd w:val="clear" w:color="auto" w:fill="auto"/>
            <w:vAlign w:val="center"/>
          </w:tcPr>
          <w:p w14:paraId="158BEC07" w14:textId="77777777" w:rsidR="008C2D62" w:rsidRDefault="008C2D62" w:rsidP="000300BB">
            <w:pPr>
              <w:pStyle w:val="ACUBodyArial"/>
              <w:spacing w:after="0"/>
              <w:jc w:val="center"/>
            </w:pPr>
          </w:p>
        </w:tc>
        <w:tc>
          <w:tcPr>
            <w:tcW w:w="1130" w:type="dxa"/>
            <w:shd w:val="clear" w:color="auto" w:fill="auto"/>
            <w:vAlign w:val="center"/>
          </w:tcPr>
          <w:p w14:paraId="33EA90A0" w14:textId="77777777" w:rsidR="008C2D62" w:rsidRDefault="008C2D62" w:rsidP="000300BB">
            <w:pPr>
              <w:pStyle w:val="ACUBodyArial"/>
              <w:spacing w:after="0"/>
              <w:jc w:val="center"/>
            </w:pPr>
          </w:p>
        </w:tc>
        <w:tc>
          <w:tcPr>
            <w:tcW w:w="1130" w:type="dxa"/>
            <w:shd w:val="clear" w:color="auto" w:fill="auto"/>
            <w:vAlign w:val="center"/>
          </w:tcPr>
          <w:p w14:paraId="48BB19EC" w14:textId="77777777" w:rsidR="008C2D62" w:rsidRDefault="008C2D62" w:rsidP="000300BB">
            <w:pPr>
              <w:pStyle w:val="ACUBodyArial"/>
              <w:spacing w:after="0"/>
              <w:jc w:val="center"/>
            </w:pPr>
          </w:p>
        </w:tc>
      </w:tr>
    </w:tbl>
    <w:p w14:paraId="0FE8E182" w14:textId="77777777" w:rsidR="006B0378" w:rsidRDefault="006B0378" w:rsidP="009A5273">
      <w:pPr>
        <w:pStyle w:val="ACUBodyArial"/>
      </w:pPr>
    </w:p>
    <w:p w14:paraId="10746164" w14:textId="27DA32E0" w:rsidR="00132A79" w:rsidRPr="00B77A19" w:rsidRDefault="00132A79" w:rsidP="009A5273">
      <w:pPr>
        <w:pStyle w:val="ACUBodyArial"/>
      </w:pPr>
      <w:r>
        <w:t xml:space="preserve">On approval of this </w:t>
      </w:r>
      <w:r w:rsidR="00A85A7A">
        <w:t xml:space="preserve">Project </w:t>
      </w:r>
      <w:r>
        <w:t xml:space="preserve">Business Case, a Project Benefits </w:t>
      </w:r>
      <w:r w:rsidR="00A85A7A">
        <w:t xml:space="preserve">Realisation </w:t>
      </w:r>
      <w:r>
        <w:t>Plan will be developed.</w:t>
      </w:r>
      <w:r w:rsidR="005065FD">
        <w:t xml:space="preserve"> Benefits listed in this section will be tracked and reported centrally through the project benefits management.</w:t>
      </w:r>
    </w:p>
    <w:p w14:paraId="198B0F68" w14:textId="77777777" w:rsidR="00132A79" w:rsidRDefault="00132A79" w:rsidP="009A5273">
      <w:pPr>
        <w:pStyle w:val="ACUBodyArial"/>
      </w:pPr>
    </w:p>
    <w:p w14:paraId="21473642" w14:textId="71454B7C" w:rsidR="00132A79" w:rsidRDefault="00132A79" w:rsidP="009A5273">
      <w:pPr>
        <w:pStyle w:val="ACUSubheading-Level2"/>
      </w:pPr>
      <w:bookmarkStart w:id="15" w:name="_Toc517277997"/>
      <w:bookmarkStart w:id="16" w:name="_Toc517279014"/>
      <w:bookmarkStart w:id="17" w:name="_Toc79679265"/>
      <w:bookmarkStart w:id="18" w:name="_Toc517277999"/>
      <w:bookmarkStart w:id="19" w:name="_Toc517279017"/>
      <w:r w:rsidRPr="002C576B">
        <w:t xml:space="preserve">Options </w:t>
      </w:r>
      <w:bookmarkEnd w:id="15"/>
      <w:bookmarkEnd w:id="16"/>
      <w:r w:rsidR="0086727B">
        <w:t>and expectations</w:t>
      </w:r>
      <w:bookmarkEnd w:id="17"/>
    </w:p>
    <w:p w14:paraId="7D46A8DE" w14:textId="77777777" w:rsidR="00132A79" w:rsidRDefault="00132A79" w:rsidP="009A5273">
      <w:pPr>
        <w:pStyle w:val="ACUBodyArial"/>
      </w:pPr>
      <w:r>
        <w:t>For this project, the following options have been analysed and considered.</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10456"/>
      </w:tblGrid>
      <w:tr w:rsidR="007B7F76" w:rsidRPr="007B7F76" w14:paraId="37203E52" w14:textId="77777777" w:rsidTr="00BB0F69">
        <w:trPr>
          <w:cantSplit/>
          <w:trHeight w:val="340"/>
        </w:trPr>
        <w:tc>
          <w:tcPr>
            <w:tcW w:w="5000" w:type="pct"/>
            <w:shd w:val="clear" w:color="auto" w:fill="D6CDBF" w:themeFill="accent5" w:themeFillShade="E6"/>
            <w:vAlign w:val="center"/>
          </w:tcPr>
          <w:p w14:paraId="1AC949C8" w14:textId="77777777" w:rsidR="00132A79" w:rsidRPr="007B7F76" w:rsidRDefault="00132A79" w:rsidP="00BB0F69">
            <w:pPr>
              <w:pStyle w:val="ACUBodyArial"/>
              <w:spacing w:after="0"/>
            </w:pPr>
            <w:r w:rsidRPr="007B7F76">
              <w:t>Recommended solution</w:t>
            </w:r>
          </w:p>
        </w:tc>
      </w:tr>
      <w:tr w:rsidR="00132A79" w14:paraId="6BADE506" w14:textId="77777777" w:rsidTr="00BB0F69">
        <w:trPr>
          <w:cantSplit/>
          <w:trHeight w:val="340"/>
        </w:trPr>
        <w:tc>
          <w:tcPr>
            <w:tcW w:w="5000" w:type="pct"/>
            <w:vAlign w:val="center"/>
          </w:tcPr>
          <w:p w14:paraId="083D84CE" w14:textId="77777777" w:rsidR="007771E4" w:rsidRDefault="007771E4" w:rsidP="00BB0F69">
            <w:pPr>
              <w:pStyle w:val="ACUBodyArial"/>
              <w:spacing w:after="0"/>
            </w:pPr>
          </w:p>
          <w:p w14:paraId="6B03A042" w14:textId="76C95241" w:rsidR="00132A79" w:rsidRPr="00AD071B" w:rsidRDefault="00AD071B" w:rsidP="00BB0F69">
            <w:pPr>
              <w:pStyle w:val="ACUBodyArial"/>
              <w:spacing w:after="0"/>
              <w:rPr>
                <w:color w:val="0070C0"/>
                <w:sz w:val="16"/>
              </w:rPr>
            </w:pPr>
            <w:r w:rsidRPr="00AD071B">
              <w:rPr>
                <w:color w:val="0070C0"/>
                <w:sz w:val="16"/>
              </w:rPr>
              <w:t>&lt;</w:t>
            </w:r>
            <w:r w:rsidR="00132A79" w:rsidRPr="00AD071B">
              <w:rPr>
                <w:color w:val="0070C0"/>
                <w:sz w:val="16"/>
              </w:rPr>
              <w:t>Headline / title for the option.</w:t>
            </w:r>
          </w:p>
          <w:p w14:paraId="05280754" w14:textId="53B407A0" w:rsidR="00132A79" w:rsidRDefault="00B935EA" w:rsidP="00BB0F69">
            <w:pPr>
              <w:pStyle w:val="ACUBodyArial"/>
              <w:spacing w:after="0"/>
            </w:pPr>
            <w:r w:rsidRPr="00AD071B">
              <w:rPr>
                <w:color w:val="0070C0"/>
                <w:sz w:val="16"/>
              </w:rPr>
              <w:t>Brief d</w:t>
            </w:r>
            <w:r w:rsidR="00132A79" w:rsidRPr="00AD071B">
              <w:rPr>
                <w:color w:val="0070C0"/>
                <w:sz w:val="16"/>
              </w:rPr>
              <w:t>escription of the option and why it is recommended.</w:t>
            </w:r>
            <w:r w:rsidR="00AD071B" w:rsidRPr="00AD071B">
              <w:rPr>
                <w:color w:val="0070C0"/>
                <w:sz w:val="16"/>
              </w:rPr>
              <w:t>&gt;</w:t>
            </w:r>
          </w:p>
        </w:tc>
      </w:tr>
      <w:tr w:rsidR="007B7F76" w:rsidRPr="007B7F76" w14:paraId="45EED2E8" w14:textId="77777777" w:rsidTr="00BB0F69">
        <w:trPr>
          <w:cantSplit/>
          <w:trHeight w:val="340"/>
        </w:trPr>
        <w:tc>
          <w:tcPr>
            <w:tcW w:w="5000" w:type="pct"/>
            <w:shd w:val="clear" w:color="auto" w:fill="D6CDBF" w:themeFill="accent5" w:themeFillShade="E6"/>
            <w:vAlign w:val="center"/>
          </w:tcPr>
          <w:p w14:paraId="09380A46" w14:textId="77777777" w:rsidR="00132A79" w:rsidRPr="007B7F76" w:rsidRDefault="00132A79" w:rsidP="00BB0F69">
            <w:pPr>
              <w:pStyle w:val="ACUBodyArial"/>
              <w:spacing w:after="0"/>
            </w:pPr>
            <w:r w:rsidRPr="007B7F76">
              <w:t>Alternative options considered</w:t>
            </w:r>
          </w:p>
        </w:tc>
      </w:tr>
      <w:tr w:rsidR="00132A79" w14:paraId="7DD49A34" w14:textId="77777777" w:rsidTr="00BB0F69">
        <w:trPr>
          <w:cantSplit/>
          <w:trHeight w:val="340"/>
        </w:trPr>
        <w:tc>
          <w:tcPr>
            <w:tcW w:w="5000" w:type="pct"/>
            <w:vAlign w:val="center"/>
          </w:tcPr>
          <w:p w14:paraId="52A1027B" w14:textId="77777777" w:rsidR="007771E4" w:rsidRDefault="007771E4" w:rsidP="00BB0F69">
            <w:pPr>
              <w:pStyle w:val="ACUBodyArial"/>
              <w:spacing w:after="0"/>
            </w:pPr>
          </w:p>
          <w:p w14:paraId="50EE08ED" w14:textId="77777777" w:rsidR="00AD071B" w:rsidRPr="00AD071B" w:rsidRDefault="00AD071B" w:rsidP="00AD071B">
            <w:pPr>
              <w:pStyle w:val="ACUBodyArial"/>
              <w:spacing w:after="0"/>
              <w:rPr>
                <w:color w:val="0070C0"/>
                <w:sz w:val="16"/>
              </w:rPr>
            </w:pPr>
            <w:r w:rsidRPr="00AD071B">
              <w:rPr>
                <w:color w:val="0070C0"/>
                <w:sz w:val="16"/>
              </w:rPr>
              <w:t>&lt;Headline / title for the option.</w:t>
            </w:r>
          </w:p>
          <w:p w14:paraId="73256D07" w14:textId="08975999" w:rsidR="00132A79" w:rsidRDefault="00AD071B" w:rsidP="00AD071B">
            <w:pPr>
              <w:pStyle w:val="ACUBodyArial"/>
              <w:spacing w:after="0"/>
            </w:pPr>
            <w:r w:rsidRPr="00AD071B">
              <w:rPr>
                <w:color w:val="0070C0"/>
                <w:sz w:val="16"/>
              </w:rPr>
              <w:t xml:space="preserve">Brief description of the option and why it is </w:t>
            </w:r>
            <w:r>
              <w:rPr>
                <w:color w:val="0070C0"/>
                <w:sz w:val="16"/>
              </w:rPr>
              <w:t xml:space="preserve">not </w:t>
            </w:r>
            <w:r w:rsidRPr="00AD071B">
              <w:rPr>
                <w:color w:val="0070C0"/>
                <w:sz w:val="16"/>
              </w:rPr>
              <w:t>recommended.&gt;</w:t>
            </w:r>
          </w:p>
        </w:tc>
      </w:tr>
      <w:tr w:rsidR="00132A79" w14:paraId="6F9FBADD" w14:textId="77777777" w:rsidTr="00BB0F69">
        <w:trPr>
          <w:cantSplit/>
          <w:trHeight w:val="340"/>
        </w:trPr>
        <w:tc>
          <w:tcPr>
            <w:tcW w:w="5000" w:type="pct"/>
            <w:vAlign w:val="center"/>
          </w:tcPr>
          <w:p w14:paraId="581DF453" w14:textId="77777777" w:rsidR="007771E4" w:rsidRDefault="007771E4" w:rsidP="00BB0F69">
            <w:pPr>
              <w:pStyle w:val="ACUBodyArial"/>
              <w:spacing w:after="0"/>
            </w:pPr>
          </w:p>
          <w:p w14:paraId="5069E3EC" w14:textId="77777777" w:rsidR="00AD071B" w:rsidRPr="00AD071B" w:rsidRDefault="00AD071B" w:rsidP="00AD071B">
            <w:pPr>
              <w:pStyle w:val="ACUBodyArial"/>
              <w:spacing w:after="0"/>
              <w:rPr>
                <w:color w:val="0070C0"/>
                <w:sz w:val="16"/>
              </w:rPr>
            </w:pPr>
            <w:r w:rsidRPr="00AD071B">
              <w:rPr>
                <w:color w:val="0070C0"/>
                <w:sz w:val="16"/>
              </w:rPr>
              <w:t>&lt;Headline / title for the option.</w:t>
            </w:r>
          </w:p>
          <w:p w14:paraId="2E50DFA0" w14:textId="012FD494" w:rsidR="00132A79" w:rsidRDefault="00AD071B" w:rsidP="00AD071B">
            <w:pPr>
              <w:pStyle w:val="ACUBodyArial"/>
              <w:spacing w:after="0"/>
            </w:pPr>
            <w:r w:rsidRPr="00AD071B">
              <w:rPr>
                <w:color w:val="0070C0"/>
                <w:sz w:val="16"/>
              </w:rPr>
              <w:t xml:space="preserve">Brief description of the option and why it is </w:t>
            </w:r>
            <w:r>
              <w:rPr>
                <w:color w:val="0070C0"/>
                <w:sz w:val="16"/>
              </w:rPr>
              <w:t xml:space="preserve">not </w:t>
            </w:r>
            <w:r w:rsidRPr="00AD071B">
              <w:rPr>
                <w:color w:val="0070C0"/>
                <w:sz w:val="16"/>
              </w:rPr>
              <w:t>recommended.&gt;</w:t>
            </w:r>
          </w:p>
        </w:tc>
      </w:tr>
      <w:tr w:rsidR="007B7F76" w:rsidRPr="007B7F76" w14:paraId="282C92E3" w14:textId="77777777" w:rsidTr="00BB0F69">
        <w:trPr>
          <w:cantSplit/>
          <w:trHeight w:val="340"/>
        </w:trPr>
        <w:tc>
          <w:tcPr>
            <w:tcW w:w="5000" w:type="pct"/>
            <w:shd w:val="clear" w:color="auto" w:fill="D6CDBF" w:themeFill="accent5" w:themeFillShade="E6"/>
            <w:vAlign w:val="center"/>
          </w:tcPr>
          <w:p w14:paraId="5DD0A3E6" w14:textId="77777777" w:rsidR="00132A79" w:rsidRPr="007B7F76" w:rsidRDefault="00132A79" w:rsidP="00BB0F69">
            <w:pPr>
              <w:pStyle w:val="ACUBodyArial"/>
              <w:spacing w:after="0"/>
            </w:pPr>
            <w:r w:rsidRPr="007B7F76">
              <w:t>Do nothing</w:t>
            </w:r>
          </w:p>
        </w:tc>
      </w:tr>
      <w:tr w:rsidR="00132A79" w14:paraId="4C5B1DDE" w14:textId="77777777" w:rsidTr="00BB0F69">
        <w:trPr>
          <w:cantSplit/>
          <w:trHeight w:val="340"/>
        </w:trPr>
        <w:tc>
          <w:tcPr>
            <w:tcW w:w="5000" w:type="pct"/>
            <w:vAlign w:val="center"/>
          </w:tcPr>
          <w:p w14:paraId="0CDE1B14" w14:textId="77777777" w:rsidR="007771E4" w:rsidRDefault="007771E4" w:rsidP="00BB0F69">
            <w:pPr>
              <w:pStyle w:val="ACUBodyArial"/>
              <w:spacing w:after="0"/>
            </w:pPr>
          </w:p>
          <w:p w14:paraId="510BCA42" w14:textId="41EB381E" w:rsidR="00132A79" w:rsidRPr="00AD071B" w:rsidRDefault="00AD071B" w:rsidP="00BB0F69">
            <w:pPr>
              <w:pStyle w:val="ACUBodyArial"/>
              <w:spacing w:after="0"/>
              <w:rPr>
                <w:sz w:val="16"/>
              </w:rPr>
            </w:pPr>
            <w:r w:rsidRPr="00AD071B">
              <w:rPr>
                <w:color w:val="0070C0"/>
                <w:sz w:val="16"/>
              </w:rPr>
              <w:t>&lt;</w:t>
            </w:r>
            <w:r w:rsidR="00B935EA" w:rsidRPr="00AD071B">
              <w:rPr>
                <w:color w:val="0070C0"/>
                <w:sz w:val="16"/>
              </w:rPr>
              <w:t>Brief d</w:t>
            </w:r>
            <w:r w:rsidR="00132A79" w:rsidRPr="00AD071B">
              <w:rPr>
                <w:color w:val="0070C0"/>
                <w:sz w:val="16"/>
              </w:rPr>
              <w:t>escription what would happen if the project was not implemented. Link the description also to the section ‘</w:t>
            </w:r>
            <w:hyperlink w:anchor="B4iv_Risk_if_not_proceeding" w:history="1">
              <w:r w:rsidR="00132A79" w:rsidRPr="00AD071B">
                <w:rPr>
                  <w:rStyle w:val="Hyperlink"/>
                  <w:color w:val="0070C0"/>
                  <w:sz w:val="16"/>
                </w:rPr>
                <w:t>Risk of not proceeding</w:t>
              </w:r>
            </w:hyperlink>
            <w:r w:rsidR="00132A79" w:rsidRPr="00AD071B">
              <w:rPr>
                <w:color w:val="0070C0"/>
                <w:sz w:val="16"/>
              </w:rPr>
              <w:t>’.</w:t>
            </w:r>
            <w:r w:rsidRPr="00AD071B">
              <w:rPr>
                <w:color w:val="0070C0"/>
                <w:sz w:val="16"/>
              </w:rPr>
              <w:t>&gt;</w:t>
            </w:r>
          </w:p>
        </w:tc>
      </w:tr>
    </w:tbl>
    <w:p w14:paraId="5E95A9F5" w14:textId="77777777" w:rsidR="00132A79" w:rsidRDefault="00132A79" w:rsidP="009A5273">
      <w:pPr>
        <w:pStyle w:val="ACUBodyArial"/>
      </w:pPr>
    </w:p>
    <w:p w14:paraId="3DA1F4B7" w14:textId="3D99002C" w:rsidR="00132A79" w:rsidRPr="00457399" w:rsidRDefault="00132A79" w:rsidP="009A5273">
      <w:pPr>
        <w:pStyle w:val="ACUBodyArial"/>
      </w:pPr>
      <w:r w:rsidRPr="00457399">
        <w:t xml:space="preserve">The following quality expectations have been set </w:t>
      </w:r>
      <w:r w:rsidR="00B85681" w:rsidRPr="00457399">
        <w:t>by the Executive Sponsor and key stakeholders</w:t>
      </w:r>
      <w:r w:rsidR="003D10EF">
        <w:t xml:space="preserve"> for what </w:t>
      </w:r>
      <w:r w:rsidR="00457399">
        <w:t>the solution must have</w:t>
      </w:r>
      <w:r w:rsidR="00D148DC" w:rsidRPr="00457399">
        <w:t xml:space="preserve">. </w:t>
      </w:r>
      <w:r w:rsidR="00457399">
        <w:t>T</w:t>
      </w:r>
      <w:r w:rsidRPr="00457399">
        <w:t xml:space="preserve">hese will </w:t>
      </w:r>
      <w:r w:rsidR="0086727B" w:rsidRPr="00457399">
        <w:t xml:space="preserve">inform the </w:t>
      </w:r>
      <w:r w:rsidRPr="00457399">
        <w:t>quality criteria to measure the</w:t>
      </w:r>
      <w:r w:rsidR="00457399">
        <w:t xml:space="preserve"> </w:t>
      </w:r>
      <w:r w:rsidRPr="00457399">
        <w:t>performance of the project outputs.</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4182"/>
        <w:gridCol w:w="6274"/>
      </w:tblGrid>
      <w:tr w:rsidR="0086727B" w:rsidRPr="00457399" w14:paraId="191032FF" w14:textId="6A5340C5" w:rsidTr="009F4E02">
        <w:trPr>
          <w:cantSplit/>
          <w:trHeight w:val="340"/>
          <w:tblHeader/>
        </w:trPr>
        <w:tc>
          <w:tcPr>
            <w:tcW w:w="2000" w:type="pct"/>
            <w:shd w:val="clear" w:color="auto" w:fill="D6CDBF" w:themeFill="accent5" w:themeFillShade="E6"/>
            <w:vAlign w:val="center"/>
          </w:tcPr>
          <w:p w14:paraId="0935ED3F" w14:textId="77777777" w:rsidR="0086727B" w:rsidRPr="00457399" w:rsidRDefault="0086727B" w:rsidP="00BB0F69">
            <w:pPr>
              <w:pStyle w:val="ACUBodyArial"/>
              <w:spacing w:after="0"/>
            </w:pPr>
            <w:r w:rsidRPr="00457399">
              <w:t>Quality expectation</w:t>
            </w:r>
          </w:p>
        </w:tc>
        <w:tc>
          <w:tcPr>
            <w:tcW w:w="3000" w:type="pct"/>
            <w:shd w:val="clear" w:color="auto" w:fill="D6CDBF" w:themeFill="accent5" w:themeFillShade="E6"/>
            <w:vAlign w:val="center"/>
          </w:tcPr>
          <w:p w14:paraId="16E8B477" w14:textId="1E2C3170" w:rsidR="0086727B" w:rsidRPr="00457399" w:rsidRDefault="0086727B" w:rsidP="00BB0F69">
            <w:pPr>
              <w:pStyle w:val="ACUBodyArial"/>
              <w:spacing w:after="0"/>
            </w:pPr>
            <w:r w:rsidRPr="00457399">
              <w:t>Why required?</w:t>
            </w:r>
          </w:p>
        </w:tc>
      </w:tr>
      <w:tr w:rsidR="0086727B" w:rsidRPr="00457399" w14:paraId="19AA4C46" w14:textId="66BDA1C2" w:rsidTr="009F4E02">
        <w:trPr>
          <w:cantSplit/>
          <w:trHeight w:val="340"/>
        </w:trPr>
        <w:tc>
          <w:tcPr>
            <w:tcW w:w="2000" w:type="pct"/>
            <w:vAlign w:val="center"/>
          </w:tcPr>
          <w:p w14:paraId="1D81171D" w14:textId="5626079D" w:rsidR="0086727B" w:rsidRPr="00457399" w:rsidRDefault="0086727B" w:rsidP="00BB0F69">
            <w:pPr>
              <w:pStyle w:val="ACUBodyArial"/>
              <w:spacing w:after="0"/>
            </w:pPr>
            <w:r w:rsidRPr="00457399">
              <w:t>Conformity</w:t>
            </w:r>
          </w:p>
        </w:tc>
        <w:tc>
          <w:tcPr>
            <w:tcW w:w="3000" w:type="pct"/>
            <w:vAlign w:val="center"/>
          </w:tcPr>
          <w:p w14:paraId="3577141E" w14:textId="77777777" w:rsidR="0086727B" w:rsidRDefault="0086727B" w:rsidP="00BB0F69">
            <w:pPr>
              <w:pStyle w:val="ACUBodyArial"/>
              <w:spacing w:after="0"/>
            </w:pPr>
          </w:p>
          <w:p w14:paraId="13F37109" w14:textId="7AFB8318" w:rsidR="00AB5D5D" w:rsidRPr="00AB5D5D" w:rsidRDefault="00AB5D5D" w:rsidP="00BB0F69">
            <w:pPr>
              <w:pStyle w:val="ACUBodyArial"/>
              <w:spacing w:after="0"/>
              <w:rPr>
                <w:color w:val="0070C0"/>
                <w:sz w:val="16"/>
              </w:rPr>
            </w:pPr>
            <w:r w:rsidRPr="00AB5D5D">
              <w:rPr>
                <w:color w:val="0070C0"/>
                <w:sz w:val="16"/>
              </w:rPr>
              <w:t>&lt;Mark only the “must have” attributes. Delete the rest from the list.&gt;</w:t>
            </w:r>
          </w:p>
        </w:tc>
      </w:tr>
      <w:tr w:rsidR="0086727B" w:rsidRPr="00457399" w14:paraId="6B76775F" w14:textId="51ACD711" w:rsidTr="009F4E02">
        <w:trPr>
          <w:cantSplit/>
          <w:trHeight w:val="340"/>
        </w:trPr>
        <w:tc>
          <w:tcPr>
            <w:tcW w:w="2000" w:type="pct"/>
            <w:vAlign w:val="center"/>
          </w:tcPr>
          <w:p w14:paraId="3B60E589" w14:textId="147EEDBC" w:rsidR="0086727B" w:rsidRPr="00457399" w:rsidRDefault="0086727B" w:rsidP="00BB0F69">
            <w:pPr>
              <w:pStyle w:val="ACUBodyArial"/>
              <w:spacing w:after="0"/>
            </w:pPr>
            <w:r w:rsidRPr="00457399">
              <w:t>Usability</w:t>
            </w:r>
          </w:p>
        </w:tc>
        <w:tc>
          <w:tcPr>
            <w:tcW w:w="3000" w:type="pct"/>
            <w:vAlign w:val="center"/>
          </w:tcPr>
          <w:p w14:paraId="6EC387D5" w14:textId="77777777" w:rsidR="0086727B" w:rsidRPr="00457399" w:rsidRDefault="0086727B" w:rsidP="00BB0F69">
            <w:pPr>
              <w:pStyle w:val="ACUBodyArial"/>
              <w:spacing w:after="0"/>
            </w:pPr>
          </w:p>
        </w:tc>
      </w:tr>
      <w:tr w:rsidR="0086727B" w:rsidRPr="00457399" w14:paraId="33EAEFF0" w14:textId="6F394300" w:rsidTr="009F4E02">
        <w:trPr>
          <w:cantSplit/>
          <w:trHeight w:val="340"/>
        </w:trPr>
        <w:tc>
          <w:tcPr>
            <w:tcW w:w="2000" w:type="pct"/>
            <w:vAlign w:val="center"/>
          </w:tcPr>
          <w:p w14:paraId="3ACE6236" w14:textId="50C51E5A" w:rsidR="0086727B" w:rsidRPr="00457399" w:rsidRDefault="0086727B" w:rsidP="00BB0F69">
            <w:pPr>
              <w:pStyle w:val="ACUBodyArial"/>
              <w:spacing w:after="0"/>
            </w:pPr>
            <w:r w:rsidRPr="00457399">
              <w:t>Efficiency</w:t>
            </w:r>
          </w:p>
        </w:tc>
        <w:tc>
          <w:tcPr>
            <w:tcW w:w="3000" w:type="pct"/>
            <w:vAlign w:val="center"/>
          </w:tcPr>
          <w:p w14:paraId="02CC3770" w14:textId="77777777" w:rsidR="0086727B" w:rsidRPr="00457399" w:rsidRDefault="0086727B" w:rsidP="00BB0F69">
            <w:pPr>
              <w:pStyle w:val="ACUBodyArial"/>
              <w:spacing w:after="0"/>
            </w:pPr>
          </w:p>
        </w:tc>
      </w:tr>
      <w:tr w:rsidR="0086727B" w:rsidRPr="00457399" w14:paraId="48BDCFB7" w14:textId="77777777" w:rsidTr="009F4E02">
        <w:trPr>
          <w:cantSplit/>
          <w:trHeight w:val="340"/>
        </w:trPr>
        <w:tc>
          <w:tcPr>
            <w:tcW w:w="2000" w:type="pct"/>
            <w:vAlign w:val="center"/>
          </w:tcPr>
          <w:p w14:paraId="49FCBE2F" w14:textId="352A4993" w:rsidR="0086727B" w:rsidRPr="00457399" w:rsidRDefault="0086727B" w:rsidP="00BB0F69">
            <w:pPr>
              <w:pStyle w:val="ACUBodyArial"/>
              <w:spacing w:after="0"/>
            </w:pPr>
            <w:r w:rsidRPr="00457399">
              <w:t>Maintainability</w:t>
            </w:r>
          </w:p>
        </w:tc>
        <w:tc>
          <w:tcPr>
            <w:tcW w:w="3000" w:type="pct"/>
            <w:vAlign w:val="center"/>
          </w:tcPr>
          <w:p w14:paraId="57ADFC88" w14:textId="77777777" w:rsidR="0086727B" w:rsidRPr="00457399" w:rsidRDefault="0086727B" w:rsidP="00BB0F69">
            <w:pPr>
              <w:pStyle w:val="ACUBodyArial"/>
              <w:spacing w:after="0"/>
            </w:pPr>
          </w:p>
        </w:tc>
      </w:tr>
      <w:tr w:rsidR="0086727B" w:rsidRPr="00457399" w14:paraId="130E67BC" w14:textId="77777777" w:rsidTr="009F4E02">
        <w:trPr>
          <w:cantSplit/>
          <w:trHeight w:val="340"/>
        </w:trPr>
        <w:tc>
          <w:tcPr>
            <w:tcW w:w="2000" w:type="pct"/>
            <w:vAlign w:val="center"/>
          </w:tcPr>
          <w:p w14:paraId="34D66C95" w14:textId="32554EF1" w:rsidR="0086727B" w:rsidRPr="00457399" w:rsidRDefault="0086727B" w:rsidP="00BB0F69">
            <w:pPr>
              <w:pStyle w:val="ACUBodyArial"/>
              <w:spacing w:after="0"/>
            </w:pPr>
            <w:r w:rsidRPr="00457399">
              <w:t>Reusability</w:t>
            </w:r>
          </w:p>
        </w:tc>
        <w:tc>
          <w:tcPr>
            <w:tcW w:w="3000" w:type="pct"/>
            <w:vAlign w:val="center"/>
          </w:tcPr>
          <w:p w14:paraId="0D3706D9" w14:textId="77777777" w:rsidR="0086727B" w:rsidRPr="00457399" w:rsidRDefault="0086727B" w:rsidP="00BB0F69">
            <w:pPr>
              <w:pStyle w:val="ACUBodyArial"/>
              <w:spacing w:after="0"/>
            </w:pPr>
          </w:p>
        </w:tc>
      </w:tr>
      <w:tr w:rsidR="0086727B" w:rsidRPr="00457399" w14:paraId="518F9A47" w14:textId="77777777" w:rsidTr="009F4E02">
        <w:trPr>
          <w:cantSplit/>
          <w:trHeight w:val="340"/>
        </w:trPr>
        <w:tc>
          <w:tcPr>
            <w:tcW w:w="2000" w:type="pct"/>
            <w:vAlign w:val="center"/>
          </w:tcPr>
          <w:p w14:paraId="2AAE53EA" w14:textId="0DC2326B" w:rsidR="0086727B" w:rsidRPr="00457399" w:rsidRDefault="0086727B" w:rsidP="00BB0F69">
            <w:pPr>
              <w:pStyle w:val="ACUBodyArial"/>
              <w:spacing w:after="0"/>
            </w:pPr>
            <w:r w:rsidRPr="00457399">
              <w:t>Flexibility</w:t>
            </w:r>
          </w:p>
        </w:tc>
        <w:tc>
          <w:tcPr>
            <w:tcW w:w="3000" w:type="pct"/>
            <w:vAlign w:val="center"/>
          </w:tcPr>
          <w:p w14:paraId="3B29E6FF" w14:textId="77777777" w:rsidR="0086727B" w:rsidRPr="00457399" w:rsidRDefault="0086727B" w:rsidP="00BB0F69">
            <w:pPr>
              <w:pStyle w:val="ACUBodyArial"/>
              <w:spacing w:after="0"/>
            </w:pPr>
          </w:p>
        </w:tc>
      </w:tr>
      <w:tr w:rsidR="0086727B" w:rsidRPr="00457399" w14:paraId="3831FFB8" w14:textId="77777777" w:rsidTr="009F4E02">
        <w:trPr>
          <w:cantSplit/>
          <w:trHeight w:val="340"/>
        </w:trPr>
        <w:tc>
          <w:tcPr>
            <w:tcW w:w="2000" w:type="pct"/>
            <w:vAlign w:val="center"/>
          </w:tcPr>
          <w:p w14:paraId="0868A9A4" w14:textId="2C597799" w:rsidR="0086727B" w:rsidRPr="00457399" w:rsidRDefault="0086727B" w:rsidP="00BB0F69">
            <w:pPr>
              <w:pStyle w:val="ACUBodyArial"/>
              <w:spacing w:after="0"/>
            </w:pPr>
            <w:r w:rsidRPr="00457399">
              <w:t xml:space="preserve">Reliability </w:t>
            </w:r>
            <w:r w:rsidR="00457399" w:rsidRPr="00457399">
              <w:t>&amp;</w:t>
            </w:r>
            <w:r w:rsidRPr="00457399">
              <w:t xml:space="preserve"> accuracy</w:t>
            </w:r>
          </w:p>
        </w:tc>
        <w:tc>
          <w:tcPr>
            <w:tcW w:w="3000" w:type="pct"/>
            <w:vAlign w:val="center"/>
          </w:tcPr>
          <w:p w14:paraId="74749982" w14:textId="77777777" w:rsidR="0086727B" w:rsidRPr="00457399" w:rsidRDefault="0086727B" w:rsidP="00BB0F69">
            <w:pPr>
              <w:pStyle w:val="ACUBodyArial"/>
              <w:spacing w:after="0"/>
            </w:pPr>
          </w:p>
        </w:tc>
      </w:tr>
      <w:tr w:rsidR="0086727B" w:rsidRPr="00457399" w14:paraId="747A1EF4" w14:textId="77777777" w:rsidTr="009F4E02">
        <w:trPr>
          <w:cantSplit/>
          <w:trHeight w:val="340"/>
        </w:trPr>
        <w:tc>
          <w:tcPr>
            <w:tcW w:w="2000" w:type="pct"/>
            <w:vAlign w:val="center"/>
          </w:tcPr>
          <w:p w14:paraId="712C1A78" w14:textId="351D3BC0" w:rsidR="0086727B" w:rsidRPr="00457399" w:rsidRDefault="0086727B" w:rsidP="00BB0F69">
            <w:pPr>
              <w:pStyle w:val="ACUBodyArial"/>
              <w:spacing w:after="0"/>
            </w:pPr>
            <w:r w:rsidRPr="00457399">
              <w:t>Portability</w:t>
            </w:r>
          </w:p>
        </w:tc>
        <w:tc>
          <w:tcPr>
            <w:tcW w:w="3000" w:type="pct"/>
            <w:vAlign w:val="center"/>
          </w:tcPr>
          <w:p w14:paraId="5F2DA0AE" w14:textId="77777777" w:rsidR="0086727B" w:rsidRPr="00457399" w:rsidRDefault="0086727B" w:rsidP="00BB0F69">
            <w:pPr>
              <w:pStyle w:val="ACUBodyArial"/>
              <w:spacing w:after="0"/>
            </w:pPr>
          </w:p>
        </w:tc>
      </w:tr>
      <w:tr w:rsidR="0086727B" w:rsidRPr="00457399" w14:paraId="51C8AC64" w14:textId="77777777" w:rsidTr="009F4E02">
        <w:trPr>
          <w:cantSplit/>
          <w:trHeight w:val="340"/>
        </w:trPr>
        <w:tc>
          <w:tcPr>
            <w:tcW w:w="2000" w:type="pct"/>
            <w:vAlign w:val="center"/>
          </w:tcPr>
          <w:p w14:paraId="0C027E7D" w14:textId="0C30B0CF" w:rsidR="0086727B" w:rsidRPr="00457399" w:rsidRDefault="00457399" w:rsidP="00BB0F69">
            <w:pPr>
              <w:pStyle w:val="ACUBodyArial"/>
              <w:spacing w:after="0"/>
            </w:pPr>
            <w:r w:rsidRPr="00457399">
              <w:t>Security &amp; a</w:t>
            </w:r>
            <w:r w:rsidR="0086727B" w:rsidRPr="00457399">
              <w:t>uditability</w:t>
            </w:r>
          </w:p>
        </w:tc>
        <w:tc>
          <w:tcPr>
            <w:tcW w:w="3000" w:type="pct"/>
            <w:vAlign w:val="center"/>
          </w:tcPr>
          <w:p w14:paraId="68BA652F" w14:textId="77777777" w:rsidR="0086727B" w:rsidRPr="00457399" w:rsidRDefault="0086727B" w:rsidP="00BB0F69">
            <w:pPr>
              <w:pStyle w:val="ACUBodyArial"/>
              <w:spacing w:after="0"/>
            </w:pPr>
          </w:p>
        </w:tc>
      </w:tr>
      <w:tr w:rsidR="0086727B" w14:paraId="5B0662E8" w14:textId="77777777" w:rsidTr="009F4E02">
        <w:trPr>
          <w:cantSplit/>
          <w:trHeight w:val="340"/>
        </w:trPr>
        <w:tc>
          <w:tcPr>
            <w:tcW w:w="2000" w:type="pct"/>
            <w:vAlign w:val="center"/>
          </w:tcPr>
          <w:p w14:paraId="00243B71" w14:textId="756CBC5E" w:rsidR="0086727B" w:rsidRDefault="0086727B" w:rsidP="00BB0F69">
            <w:pPr>
              <w:pStyle w:val="ACUBodyArial"/>
              <w:spacing w:after="0"/>
            </w:pPr>
            <w:r w:rsidRPr="00457399">
              <w:t>Job impact</w:t>
            </w:r>
          </w:p>
        </w:tc>
        <w:tc>
          <w:tcPr>
            <w:tcW w:w="3000" w:type="pct"/>
            <w:vAlign w:val="center"/>
          </w:tcPr>
          <w:p w14:paraId="391AFA70" w14:textId="77777777" w:rsidR="0086727B" w:rsidRDefault="0086727B" w:rsidP="00BB0F69">
            <w:pPr>
              <w:pStyle w:val="ACUBodyArial"/>
              <w:spacing w:after="0"/>
            </w:pPr>
          </w:p>
        </w:tc>
      </w:tr>
    </w:tbl>
    <w:p w14:paraId="57039FFB" w14:textId="77777777" w:rsidR="00132A79" w:rsidRDefault="00132A79" w:rsidP="009A5273">
      <w:pPr>
        <w:pStyle w:val="ACUBodyArial"/>
      </w:pPr>
    </w:p>
    <w:p w14:paraId="69910ECD" w14:textId="09CC5116" w:rsidR="00132A79" w:rsidRDefault="00132A79" w:rsidP="009A5273">
      <w:pPr>
        <w:pStyle w:val="ACUSubheading-Level2"/>
      </w:pPr>
      <w:bookmarkStart w:id="20" w:name="_Toc517279015"/>
      <w:bookmarkStart w:id="21" w:name="_Toc79679266"/>
      <w:r>
        <w:t xml:space="preserve">Business </w:t>
      </w:r>
      <w:bookmarkEnd w:id="20"/>
      <w:r w:rsidR="00BA5491">
        <w:t>change</w:t>
      </w:r>
      <w:bookmarkEnd w:id="21"/>
    </w:p>
    <w:p w14:paraId="63C09273" w14:textId="0AEDD96A" w:rsidR="00132A79" w:rsidRDefault="00132A79" w:rsidP="003D10EF">
      <w:pPr>
        <w:pStyle w:val="ACUBodyArial"/>
        <w:keepNext/>
      </w:pPr>
      <w:r>
        <w:t>The recommended solution will have the following impacts within staff, students and external parties</w:t>
      </w:r>
      <w:r w:rsidR="00BA5491">
        <w:t xml:space="preserve"> and will be managed using business change management</w:t>
      </w:r>
      <w:r>
        <w:t>.</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4183"/>
        <w:gridCol w:w="2091"/>
        <w:gridCol w:w="2091"/>
        <w:gridCol w:w="2091"/>
      </w:tblGrid>
      <w:tr w:rsidR="007B7F76" w:rsidRPr="007B7F76" w14:paraId="2E584C22" w14:textId="77777777" w:rsidTr="00BB0F69">
        <w:trPr>
          <w:cantSplit/>
          <w:trHeight w:val="340"/>
          <w:tblHeader/>
        </w:trPr>
        <w:tc>
          <w:tcPr>
            <w:tcW w:w="2000" w:type="pct"/>
            <w:shd w:val="clear" w:color="auto" w:fill="D6CDBF" w:themeFill="accent5" w:themeFillShade="E6"/>
            <w:vAlign w:val="center"/>
          </w:tcPr>
          <w:p w14:paraId="6DBF2A1B" w14:textId="77777777" w:rsidR="00132A79" w:rsidRPr="007B7F76" w:rsidRDefault="00132A79" w:rsidP="00BB0F69">
            <w:pPr>
              <w:pStyle w:val="ACUBodyArial"/>
              <w:spacing w:after="0"/>
            </w:pPr>
            <w:r w:rsidRPr="007B7F76">
              <w:t>Staff impacted</w:t>
            </w:r>
          </w:p>
        </w:tc>
        <w:tc>
          <w:tcPr>
            <w:tcW w:w="1000" w:type="pct"/>
            <w:shd w:val="clear" w:color="auto" w:fill="D6CDBF" w:themeFill="accent5" w:themeFillShade="E6"/>
            <w:vAlign w:val="center"/>
          </w:tcPr>
          <w:p w14:paraId="59BF2FF7" w14:textId="11C740FB" w:rsidR="00132A79" w:rsidRPr="007B7F76" w:rsidRDefault="00132A79" w:rsidP="00BB0F69">
            <w:pPr>
              <w:pStyle w:val="ACUBodyArial"/>
              <w:spacing w:after="0"/>
            </w:pPr>
            <w:r w:rsidRPr="007B7F76">
              <w:t>Impact category</w:t>
            </w:r>
          </w:p>
        </w:tc>
        <w:tc>
          <w:tcPr>
            <w:tcW w:w="1000" w:type="pct"/>
            <w:shd w:val="clear" w:color="auto" w:fill="D6CDBF" w:themeFill="accent5" w:themeFillShade="E6"/>
            <w:vAlign w:val="center"/>
          </w:tcPr>
          <w:p w14:paraId="169FEEC6" w14:textId="77777777" w:rsidR="00132A79" w:rsidRPr="007B7F76" w:rsidRDefault="00132A79" w:rsidP="00BB0F69">
            <w:pPr>
              <w:pStyle w:val="ACUBodyArial"/>
              <w:spacing w:after="0"/>
            </w:pPr>
            <w:r w:rsidRPr="007B7F76">
              <w:t>Level of impact</w:t>
            </w:r>
          </w:p>
        </w:tc>
        <w:tc>
          <w:tcPr>
            <w:tcW w:w="1000" w:type="pct"/>
            <w:shd w:val="clear" w:color="auto" w:fill="D6CDBF" w:themeFill="accent5" w:themeFillShade="E6"/>
            <w:vAlign w:val="center"/>
          </w:tcPr>
          <w:p w14:paraId="1097E5D1" w14:textId="77777777" w:rsidR="00132A79" w:rsidRPr="007B7F76" w:rsidRDefault="00132A79" w:rsidP="00BB0F69">
            <w:pPr>
              <w:pStyle w:val="ACUBodyArial"/>
              <w:spacing w:after="0"/>
            </w:pPr>
            <w:r w:rsidRPr="007B7F76">
              <w:t>Expected timeframe</w:t>
            </w:r>
          </w:p>
        </w:tc>
      </w:tr>
      <w:tr w:rsidR="00132A79" w14:paraId="31D3C13B" w14:textId="77777777" w:rsidTr="00BB0F69">
        <w:trPr>
          <w:cantSplit/>
          <w:trHeight w:val="340"/>
        </w:trPr>
        <w:tc>
          <w:tcPr>
            <w:tcW w:w="2000" w:type="pct"/>
            <w:vAlign w:val="center"/>
          </w:tcPr>
          <w:p w14:paraId="0C6D7997" w14:textId="77777777" w:rsidR="00132A79" w:rsidRDefault="00132A79" w:rsidP="00BB0F69">
            <w:pPr>
              <w:pStyle w:val="ACUBodyArial"/>
              <w:spacing w:after="0"/>
            </w:pPr>
          </w:p>
        </w:tc>
        <w:tc>
          <w:tcPr>
            <w:tcW w:w="1000" w:type="pct"/>
            <w:tcMar>
              <w:right w:w="28" w:type="dxa"/>
            </w:tcMar>
            <w:vAlign w:val="center"/>
          </w:tcPr>
          <w:p w14:paraId="5EDE4309" w14:textId="43E1B65C" w:rsidR="00132A79" w:rsidRDefault="00611D98" w:rsidP="00BB0F69">
            <w:pPr>
              <w:pStyle w:val="ACUBodyArial"/>
              <w:spacing w:after="0"/>
            </w:pPr>
            <w:r>
              <w:t>[</w:t>
            </w:r>
            <w:r w:rsidRPr="00611D98">
              <w:t>Awareness,</w:t>
            </w:r>
            <w:r>
              <w:t xml:space="preserve"> </w:t>
            </w:r>
            <w:r w:rsidRPr="00611D98">
              <w:t>Training, Process change, Role</w:t>
            </w:r>
            <w:r>
              <w:t xml:space="preserve"> </w:t>
            </w:r>
            <w:r w:rsidRPr="00611D98">
              <w:t>change</w:t>
            </w:r>
            <w:r>
              <w:t>]</w:t>
            </w:r>
          </w:p>
        </w:tc>
        <w:tc>
          <w:tcPr>
            <w:tcW w:w="1000" w:type="pct"/>
            <w:vAlign w:val="center"/>
          </w:tcPr>
          <w:p w14:paraId="0FBE9E6B" w14:textId="0EE70B11" w:rsidR="00132A79" w:rsidRDefault="00611D98" w:rsidP="00BB0F69">
            <w:pPr>
              <w:pStyle w:val="ACUBodyArial"/>
              <w:spacing w:after="0"/>
            </w:pPr>
            <w:r>
              <w:t>[Low, medium, high]</w:t>
            </w:r>
          </w:p>
        </w:tc>
        <w:tc>
          <w:tcPr>
            <w:tcW w:w="1000" w:type="pct"/>
            <w:vAlign w:val="center"/>
          </w:tcPr>
          <w:p w14:paraId="1ED022CC" w14:textId="77777777" w:rsidR="00132A79" w:rsidRDefault="00132A79" w:rsidP="00BB0F69">
            <w:pPr>
              <w:pStyle w:val="ACUBodyArial"/>
              <w:spacing w:after="0"/>
            </w:pPr>
          </w:p>
        </w:tc>
      </w:tr>
      <w:tr w:rsidR="00132A79" w14:paraId="70C833DC" w14:textId="77777777" w:rsidTr="00BB0F69">
        <w:trPr>
          <w:cantSplit/>
          <w:trHeight w:val="340"/>
        </w:trPr>
        <w:tc>
          <w:tcPr>
            <w:tcW w:w="2000" w:type="pct"/>
            <w:vAlign w:val="center"/>
          </w:tcPr>
          <w:p w14:paraId="23A8B519" w14:textId="77777777" w:rsidR="00132A79" w:rsidRDefault="00132A79" w:rsidP="00BB0F69">
            <w:pPr>
              <w:pStyle w:val="ACUBodyArial"/>
              <w:spacing w:after="0"/>
            </w:pPr>
          </w:p>
        </w:tc>
        <w:tc>
          <w:tcPr>
            <w:tcW w:w="1000" w:type="pct"/>
            <w:tcMar>
              <w:right w:w="28" w:type="dxa"/>
            </w:tcMar>
            <w:vAlign w:val="center"/>
          </w:tcPr>
          <w:p w14:paraId="1A38508F" w14:textId="77777777" w:rsidR="00132A79" w:rsidRDefault="00132A79" w:rsidP="00BB0F69">
            <w:pPr>
              <w:pStyle w:val="ACUBodyArial"/>
              <w:spacing w:after="0"/>
            </w:pPr>
          </w:p>
        </w:tc>
        <w:tc>
          <w:tcPr>
            <w:tcW w:w="1000" w:type="pct"/>
            <w:vAlign w:val="center"/>
          </w:tcPr>
          <w:p w14:paraId="7D773492" w14:textId="77777777" w:rsidR="00132A79" w:rsidRDefault="00132A79" w:rsidP="00BB0F69">
            <w:pPr>
              <w:pStyle w:val="ACUBodyArial"/>
              <w:spacing w:after="0"/>
            </w:pPr>
          </w:p>
        </w:tc>
        <w:tc>
          <w:tcPr>
            <w:tcW w:w="1000" w:type="pct"/>
            <w:vAlign w:val="center"/>
          </w:tcPr>
          <w:p w14:paraId="6128AED6" w14:textId="77777777" w:rsidR="00132A79" w:rsidRDefault="00132A79" w:rsidP="00BB0F69">
            <w:pPr>
              <w:pStyle w:val="ACUBodyArial"/>
              <w:spacing w:after="0"/>
            </w:pPr>
          </w:p>
        </w:tc>
      </w:tr>
    </w:tbl>
    <w:p w14:paraId="56193439" w14:textId="77777777" w:rsidR="00132A79" w:rsidRDefault="00132A79" w:rsidP="009A5273">
      <w:pPr>
        <w:pStyle w:val="ACUBodyArial"/>
      </w:pP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4183"/>
        <w:gridCol w:w="2091"/>
        <w:gridCol w:w="2091"/>
        <w:gridCol w:w="2091"/>
      </w:tblGrid>
      <w:tr w:rsidR="007B7F76" w:rsidRPr="007B7F76" w14:paraId="2DED5E9F" w14:textId="77777777" w:rsidTr="00BB0F69">
        <w:trPr>
          <w:cantSplit/>
          <w:trHeight w:val="340"/>
          <w:tblHeader/>
        </w:trPr>
        <w:tc>
          <w:tcPr>
            <w:tcW w:w="2000" w:type="pct"/>
            <w:shd w:val="clear" w:color="auto" w:fill="D6CDBF" w:themeFill="accent5" w:themeFillShade="E6"/>
            <w:vAlign w:val="center"/>
          </w:tcPr>
          <w:p w14:paraId="1FF540C1" w14:textId="77777777" w:rsidR="00132A79" w:rsidRPr="007B7F76" w:rsidRDefault="00132A79" w:rsidP="00BB0F69">
            <w:pPr>
              <w:pStyle w:val="ACUBodyArial"/>
              <w:spacing w:after="0"/>
            </w:pPr>
            <w:r w:rsidRPr="007B7F76">
              <w:t>Students impacted</w:t>
            </w:r>
          </w:p>
        </w:tc>
        <w:tc>
          <w:tcPr>
            <w:tcW w:w="1000" w:type="pct"/>
            <w:shd w:val="clear" w:color="auto" w:fill="D6CDBF" w:themeFill="accent5" w:themeFillShade="E6"/>
            <w:vAlign w:val="center"/>
          </w:tcPr>
          <w:p w14:paraId="1EC201FC" w14:textId="77777777" w:rsidR="00132A79" w:rsidRPr="007B7F76" w:rsidRDefault="00132A79" w:rsidP="00BB0F69">
            <w:pPr>
              <w:pStyle w:val="ACUBodyArial"/>
              <w:spacing w:after="0"/>
            </w:pPr>
            <w:r w:rsidRPr="007B7F76">
              <w:t>Impact category</w:t>
            </w:r>
          </w:p>
        </w:tc>
        <w:tc>
          <w:tcPr>
            <w:tcW w:w="1000" w:type="pct"/>
            <w:shd w:val="clear" w:color="auto" w:fill="D6CDBF" w:themeFill="accent5" w:themeFillShade="E6"/>
            <w:vAlign w:val="center"/>
          </w:tcPr>
          <w:p w14:paraId="13D2DA2B" w14:textId="77777777" w:rsidR="00132A79" w:rsidRPr="007B7F76" w:rsidRDefault="00132A79" w:rsidP="00BB0F69">
            <w:pPr>
              <w:pStyle w:val="ACUBodyArial"/>
              <w:spacing w:after="0"/>
            </w:pPr>
            <w:r w:rsidRPr="007B7F76">
              <w:t>Level of impact</w:t>
            </w:r>
          </w:p>
        </w:tc>
        <w:tc>
          <w:tcPr>
            <w:tcW w:w="1000" w:type="pct"/>
            <w:shd w:val="clear" w:color="auto" w:fill="D6CDBF" w:themeFill="accent5" w:themeFillShade="E6"/>
            <w:vAlign w:val="center"/>
          </w:tcPr>
          <w:p w14:paraId="1B087140" w14:textId="77777777" w:rsidR="00132A79" w:rsidRPr="007B7F76" w:rsidRDefault="00132A79" w:rsidP="00BB0F69">
            <w:pPr>
              <w:pStyle w:val="ACUBodyArial"/>
              <w:spacing w:after="0"/>
            </w:pPr>
            <w:r w:rsidRPr="007B7F76">
              <w:t>Expected timeframe</w:t>
            </w:r>
          </w:p>
        </w:tc>
      </w:tr>
      <w:tr w:rsidR="00132A79" w14:paraId="0DAECF99" w14:textId="77777777" w:rsidTr="00BB0F69">
        <w:trPr>
          <w:cantSplit/>
          <w:trHeight w:val="340"/>
        </w:trPr>
        <w:tc>
          <w:tcPr>
            <w:tcW w:w="2000" w:type="pct"/>
            <w:vAlign w:val="center"/>
          </w:tcPr>
          <w:p w14:paraId="0653C059" w14:textId="77777777" w:rsidR="00132A79" w:rsidRDefault="00132A79" w:rsidP="00BB0F69">
            <w:pPr>
              <w:pStyle w:val="ACUBodyArial"/>
              <w:spacing w:after="0"/>
            </w:pPr>
          </w:p>
        </w:tc>
        <w:tc>
          <w:tcPr>
            <w:tcW w:w="1000" w:type="pct"/>
            <w:vAlign w:val="center"/>
          </w:tcPr>
          <w:p w14:paraId="5606CDDA" w14:textId="77777777" w:rsidR="00132A79" w:rsidRDefault="00132A79" w:rsidP="00BB0F69">
            <w:pPr>
              <w:pStyle w:val="ACUBodyArial"/>
              <w:spacing w:after="0"/>
            </w:pPr>
          </w:p>
        </w:tc>
        <w:tc>
          <w:tcPr>
            <w:tcW w:w="1000" w:type="pct"/>
            <w:vAlign w:val="center"/>
          </w:tcPr>
          <w:p w14:paraId="5E1414E3" w14:textId="77777777" w:rsidR="00132A79" w:rsidRDefault="00132A79" w:rsidP="00BB0F69">
            <w:pPr>
              <w:pStyle w:val="ACUBodyArial"/>
              <w:spacing w:after="0"/>
            </w:pPr>
          </w:p>
        </w:tc>
        <w:tc>
          <w:tcPr>
            <w:tcW w:w="1000" w:type="pct"/>
            <w:vAlign w:val="center"/>
          </w:tcPr>
          <w:p w14:paraId="4372297F" w14:textId="77777777" w:rsidR="00132A79" w:rsidRDefault="00132A79" w:rsidP="00BB0F69">
            <w:pPr>
              <w:pStyle w:val="ACUBodyArial"/>
              <w:spacing w:after="0"/>
            </w:pPr>
          </w:p>
        </w:tc>
      </w:tr>
      <w:tr w:rsidR="00132A79" w14:paraId="51C7F163" w14:textId="77777777" w:rsidTr="00BB0F69">
        <w:trPr>
          <w:cantSplit/>
          <w:trHeight w:val="340"/>
        </w:trPr>
        <w:tc>
          <w:tcPr>
            <w:tcW w:w="2000" w:type="pct"/>
            <w:vAlign w:val="center"/>
          </w:tcPr>
          <w:p w14:paraId="540A5250" w14:textId="77777777" w:rsidR="00132A79" w:rsidRDefault="00132A79" w:rsidP="00BB0F69">
            <w:pPr>
              <w:pStyle w:val="ACUBodyArial"/>
              <w:spacing w:after="0"/>
            </w:pPr>
          </w:p>
        </w:tc>
        <w:tc>
          <w:tcPr>
            <w:tcW w:w="1000" w:type="pct"/>
            <w:vAlign w:val="center"/>
          </w:tcPr>
          <w:p w14:paraId="2B04A446" w14:textId="77777777" w:rsidR="00132A79" w:rsidRDefault="00132A79" w:rsidP="00BB0F69">
            <w:pPr>
              <w:pStyle w:val="ACUBodyArial"/>
              <w:spacing w:after="0"/>
            </w:pPr>
          </w:p>
        </w:tc>
        <w:tc>
          <w:tcPr>
            <w:tcW w:w="1000" w:type="pct"/>
            <w:vAlign w:val="center"/>
          </w:tcPr>
          <w:p w14:paraId="6C1EE9C5" w14:textId="77777777" w:rsidR="00132A79" w:rsidRDefault="00132A79" w:rsidP="00BB0F69">
            <w:pPr>
              <w:pStyle w:val="ACUBodyArial"/>
              <w:spacing w:after="0"/>
            </w:pPr>
          </w:p>
        </w:tc>
        <w:tc>
          <w:tcPr>
            <w:tcW w:w="1000" w:type="pct"/>
            <w:vAlign w:val="center"/>
          </w:tcPr>
          <w:p w14:paraId="78FB0A52" w14:textId="77777777" w:rsidR="00132A79" w:rsidRDefault="00132A79" w:rsidP="00BB0F69">
            <w:pPr>
              <w:pStyle w:val="ACUBodyArial"/>
              <w:spacing w:after="0"/>
            </w:pPr>
          </w:p>
        </w:tc>
      </w:tr>
    </w:tbl>
    <w:p w14:paraId="7E8437B5" w14:textId="77777777" w:rsidR="00132A79" w:rsidRDefault="00132A79" w:rsidP="009A5273">
      <w:pPr>
        <w:pStyle w:val="ACUBodyArial"/>
      </w:pP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4183"/>
        <w:gridCol w:w="2091"/>
        <w:gridCol w:w="2091"/>
        <w:gridCol w:w="2091"/>
      </w:tblGrid>
      <w:tr w:rsidR="007B7F76" w:rsidRPr="007B7F76" w14:paraId="07E2627D" w14:textId="77777777" w:rsidTr="00BB0F69">
        <w:trPr>
          <w:cantSplit/>
          <w:trHeight w:val="340"/>
          <w:tblHeader/>
        </w:trPr>
        <w:tc>
          <w:tcPr>
            <w:tcW w:w="2000" w:type="pct"/>
            <w:shd w:val="clear" w:color="auto" w:fill="D6CDBF" w:themeFill="accent5" w:themeFillShade="E6"/>
            <w:vAlign w:val="center"/>
          </w:tcPr>
          <w:p w14:paraId="315A054E" w14:textId="77777777" w:rsidR="00132A79" w:rsidRPr="007B7F76" w:rsidRDefault="00132A79" w:rsidP="00BB0F69">
            <w:pPr>
              <w:pStyle w:val="ACUBodyArial"/>
              <w:spacing w:after="0"/>
            </w:pPr>
            <w:r w:rsidRPr="007B7F76">
              <w:t>External parties impacted</w:t>
            </w:r>
          </w:p>
        </w:tc>
        <w:tc>
          <w:tcPr>
            <w:tcW w:w="1000" w:type="pct"/>
            <w:shd w:val="clear" w:color="auto" w:fill="D6CDBF" w:themeFill="accent5" w:themeFillShade="E6"/>
            <w:vAlign w:val="center"/>
          </w:tcPr>
          <w:p w14:paraId="658A4033" w14:textId="77777777" w:rsidR="00132A79" w:rsidRPr="007B7F76" w:rsidRDefault="00132A79" w:rsidP="00BB0F69">
            <w:pPr>
              <w:pStyle w:val="ACUBodyArial"/>
              <w:spacing w:after="0"/>
            </w:pPr>
            <w:r w:rsidRPr="007B7F76">
              <w:t>Impact category</w:t>
            </w:r>
          </w:p>
        </w:tc>
        <w:tc>
          <w:tcPr>
            <w:tcW w:w="1000" w:type="pct"/>
            <w:shd w:val="clear" w:color="auto" w:fill="D6CDBF" w:themeFill="accent5" w:themeFillShade="E6"/>
            <w:vAlign w:val="center"/>
          </w:tcPr>
          <w:p w14:paraId="03CDCD95" w14:textId="77777777" w:rsidR="00132A79" w:rsidRPr="007B7F76" w:rsidRDefault="00132A79" w:rsidP="00BB0F69">
            <w:pPr>
              <w:pStyle w:val="ACUBodyArial"/>
              <w:spacing w:after="0"/>
            </w:pPr>
            <w:r w:rsidRPr="007B7F76">
              <w:t>Level of impact</w:t>
            </w:r>
          </w:p>
        </w:tc>
        <w:tc>
          <w:tcPr>
            <w:tcW w:w="1000" w:type="pct"/>
            <w:shd w:val="clear" w:color="auto" w:fill="D6CDBF" w:themeFill="accent5" w:themeFillShade="E6"/>
            <w:vAlign w:val="center"/>
          </w:tcPr>
          <w:p w14:paraId="09547392" w14:textId="77777777" w:rsidR="00132A79" w:rsidRPr="007B7F76" w:rsidRDefault="00132A79" w:rsidP="00BB0F69">
            <w:pPr>
              <w:pStyle w:val="ACUBodyArial"/>
              <w:spacing w:after="0"/>
            </w:pPr>
            <w:r w:rsidRPr="007B7F76">
              <w:t>Expected timeframe</w:t>
            </w:r>
          </w:p>
        </w:tc>
      </w:tr>
      <w:tr w:rsidR="00132A79" w14:paraId="69FDEC81" w14:textId="77777777" w:rsidTr="00BB0F69">
        <w:trPr>
          <w:cantSplit/>
          <w:trHeight w:val="340"/>
        </w:trPr>
        <w:tc>
          <w:tcPr>
            <w:tcW w:w="2000" w:type="pct"/>
            <w:vAlign w:val="center"/>
          </w:tcPr>
          <w:p w14:paraId="12E8FC9A" w14:textId="77777777" w:rsidR="00132A79" w:rsidRDefault="00132A79" w:rsidP="00BB0F69">
            <w:pPr>
              <w:pStyle w:val="ACUBodyArial"/>
              <w:spacing w:after="0"/>
            </w:pPr>
          </w:p>
        </w:tc>
        <w:tc>
          <w:tcPr>
            <w:tcW w:w="1000" w:type="pct"/>
            <w:vAlign w:val="center"/>
          </w:tcPr>
          <w:p w14:paraId="0F2F5359" w14:textId="77777777" w:rsidR="00132A79" w:rsidRDefault="00132A79" w:rsidP="00BB0F69">
            <w:pPr>
              <w:pStyle w:val="ACUBodyArial"/>
              <w:spacing w:after="0"/>
            </w:pPr>
          </w:p>
        </w:tc>
        <w:tc>
          <w:tcPr>
            <w:tcW w:w="1000" w:type="pct"/>
            <w:vAlign w:val="center"/>
          </w:tcPr>
          <w:p w14:paraId="259D480A" w14:textId="77777777" w:rsidR="00132A79" w:rsidRDefault="00132A79" w:rsidP="00BB0F69">
            <w:pPr>
              <w:pStyle w:val="ACUBodyArial"/>
              <w:spacing w:after="0"/>
            </w:pPr>
          </w:p>
        </w:tc>
        <w:tc>
          <w:tcPr>
            <w:tcW w:w="1000" w:type="pct"/>
            <w:vAlign w:val="center"/>
          </w:tcPr>
          <w:p w14:paraId="1DE15EC8" w14:textId="77777777" w:rsidR="00132A79" w:rsidRDefault="00132A79" w:rsidP="00BB0F69">
            <w:pPr>
              <w:pStyle w:val="ACUBodyArial"/>
              <w:spacing w:after="0"/>
            </w:pPr>
          </w:p>
        </w:tc>
      </w:tr>
      <w:tr w:rsidR="00132A79" w14:paraId="3CFF2318" w14:textId="77777777" w:rsidTr="00BB0F69">
        <w:trPr>
          <w:cantSplit/>
          <w:trHeight w:val="340"/>
        </w:trPr>
        <w:tc>
          <w:tcPr>
            <w:tcW w:w="2000" w:type="pct"/>
            <w:vAlign w:val="center"/>
          </w:tcPr>
          <w:p w14:paraId="408A63EF" w14:textId="77777777" w:rsidR="00132A79" w:rsidRDefault="00132A79" w:rsidP="00BB0F69">
            <w:pPr>
              <w:pStyle w:val="ACUBodyArial"/>
              <w:spacing w:after="0"/>
            </w:pPr>
          </w:p>
        </w:tc>
        <w:tc>
          <w:tcPr>
            <w:tcW w:w="1000" w:type="pct"/>
            <w:vAlign w:val="center"/>
          </w:tcPr>
          <w:p w14:paraId="1828AD21" w14:textId="77777777" w:rsidR="00132A79" w:rsidRDefault="00132A79" w:rsidP="00BB0F69">
            <w:pPr>
              <w:pStyle w:val="ACUBodyArial"/>
              <w:spacing w:after="0"/>
            </w:pPr>
          </w:p>
        </w:tc>
        <w:tc>
          <w:tcPr>
            <w:tcW w:w="1000" w:type="pct"/>
            <w:vAlign w:val="center"/>
          </w:tcPr>
          <w:p w14:paraId="6B8694A4" w14:textId="77777777" w:rsidR="00132A79" w:rsidRDefault="00132A79" w:rsidP="00BB0F69">
            <w:pPr>
              <w:pStyle w:val="ACUBodyArial"/>
              <w:spacing w:after="0"/>
            </w:pPr>
          </w:p>
        </w:tc>
        <w:tc>
          <w:tcPr>
            <w:tcW w:w="1000" w:type="pct"/>
            <w:vAlign w:val="center"/>
          </w:tcPr>
          <w:p w14:paraId="250146A0" w14:textId="77777777" w:rsidR="00132A79" w:rsidRDefault="00132A79" w:rsidP="00BB0F69">
            <w:pPr>
              <w:pStyle w:val="ACUBodyArial"/>
              <w:spacing w:after="0"/>
            </w:pPr>
          </w:p>
        </w:tc>
      </w:tr>
    </w:tbl>
    <w:p w14:paraId="22F227B0" w14:textId="77777777" w:rsidR="00132A79" w:rsidRDefault="00132A79" w:rsidP="009A5273">
      <w:pPr>
        <w:pStyle w:val="ACUBodyArial"/>
      </w:pPr>
    </w:p>
    <w:p w14:paraId="1006D13E" w14:textId="63D6EC9E" w:rsidR="00156AE7" w:rsidRPr="003E71F4" w:rsidRDefault="00132A79" w:rsidP="009A5273">
      <w:pPr>
        <w:pStyle w:val="ACUSubheading-Level2"/>
      </w:pPr>
      <w:bookmarkStart w:id="22" w:name="_Toc79679267"/>
      <w:bookmarkEnd w:id="18"/>
      <w:bookmarkEnd w:id="19"/>
      <w:r w:rsidRPr="003E71F4">
        <w:t>R</w:t>
      </w:r>
      <w:r w:rsidR="00500826" w:rsidRPr="003E71F4">
        <w:t>isks</w:t>
      </w:r>
      <w:bookmarkEnd w:id="22"/>
    </w:p>
    <w:p w14:paraId="0EC87665" w14:textId="0C2D3C76" w:rsidR="00E73FD1" w:rsidRDefault="00C05309" w:rsidP="009A5273">
      <w:pPr>
        <w:pStyle w:val="ACUBodyArial"/>
      </w:pPr>
      <w:r>
        <w:t>T</w:t>
      </w:r>
      <w:r w:rsidR="00156AE7">
        <w:t xml:space="preserve">he following significant </w:t>
      </w:r>
      <w:r>
        <w:t xml:space="preserve">(high) </w:t>
      </w:r>
      <w:r w:rsidR="00132A79">
        <w:t>risks</w:t>
      </w:r>
      <w:r w:rsidR="00156AE7">
        <w:t xml:space="preserve"> have been identified and should be considered in the decision-making.</w:t>
      </w:r>
      <w:r w:rsidR="007F21E0">
        <w:t xml:space="preserve"> </w:t>
      </w:r>
      <w:r w:rsidR="00E74AD6">
        <w:t>If they eventuate, t</w:t>
      </w:r>
      <w:r w:rsidR="007F21E0">
        <w:t xml:space="preserve">hey </w:t>
      </w:r>
      <w:r w:rsidR="00E74AD6">
        <w:t xml:space="preserve">will </w:t>
      </w:r>
      <w:r w:rsidR="00BE7A90">
        <w:t xml:space="preserve">reduce </w:t>
      </w:r>
      <w:r w:rsidR="007F21E0">
        <w:t xml:space="preserve">the </w:t>
      </w:r>
      <w:r w:rsidR="00BE7A90">
        <w:t xml:space="preserve">project’s ability to deliver </w:t>
      </w:r>
      <w:r>
        <w:t xml:space="preserve">or </w:t>
      </w:r>
      <w:r w:rsidR="00132A79">
        <w:t>realis</w:t>
      </w:r>
      <w:r>
        <w:t>e</w:t>
      </w:r>
      <w:r w:rsidR="00132A79">
        <w:t xml:space="preserve"> </w:t>
      </w:r>
      <w:r>
        <w:t>the</w:t>
      </w:r>
      <w:r w:rsidR="00132A79">
        <w:t xml:space="preserve"> resulting benefits.</w:t>
      </w:r>
    </w:p>
    <w:p w14:paraId="3E75374C" w14:textId="77777777" w:rsidR="00AD071B" w:rsidRDefault="00AD071B" w:rsidP="009A5273">
      <w:pPr>
        <w:pStyle w:val="ACUBodyArial"/>
      </w:pPr>
    </w:p>
    <w:p w14:paraId="226719D4" w14:textId="1F7DC9A0" w:rsidR="00156AE7" w:rsidRDefault="00C96BB6" w:rsidP="009A5273">
      <w:pPr>
        <w:pStyle w:val="ACUSubheading-Level3"/>
      </w:pPr>
      <w:r>
        <w:t xml:space="preserve">Risks to </w:t>
      </w:r>
      <w:r w:rsidR="003E71F4">
        <w:t xml:space="preserve">project </w:t>
      </w:r>
      <w:r>
        <w:t>delivery</w:t>
      </w:r>
    </w:p>
    <w:p w14:paraId="675599FD" w14:textId="16D0D9FB" w:rsidR="00156AE7" w:rsidRDefault="00AD071B" w:rsidP="009A5273">
      <w:pPr>
        <w:pStyle w:val="ACUBodyArial"/>
      </w:pPr>
      <w:r>
        <w:t>R</w:t>
      </w:r>
      <w:r w:rsidR="00156AE7">
        <w:t xml:space="preserve">isks </w:t>
      </w:r>
      <w:r>
        <w:t xml:space="preserve">which </w:t>
      </w:r>
      <w:r w:rsidR="00156AE7">
        <w:t>may impact the project’s ability to deliver successfully to the plan.</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2090"/>
        <w:gridCol w:w="3660"/>
        <w:gridCol w:w="3660"/>
        <w:gridCol w:w="1046"/>
      </w:tblGrid>
      <w:tr w:rsidR="007B7F76" w:rsidRPr="007B7F76" w14:paraId="2AF0344F" w14:textId="77777777" w:rsidTr="00BB0F69">
        <w:trPr>
          <w:cantSplit/>
          <w:trHeight w:val="340"/>
          <w:tblHeader/>
        </w:trPr>
        <w:tc>
          <w:tcPr>
            <w:tcW w:w="999" w:type="pct"/>
            <w:shd w:val="clear" w:color="auto" w:fill="D6CDBF" w:themeFill="accent5" w:themeFillShade="E6"/>
            <w:vAlign w:val="center"/>
          </w:tcPr>
          <w:p w14:paraId="26B36D01" w14:textId="55BF9B33" w:rsidR="007F21E0" w:rsidRPr="007B7F76" w:rsidRDefault="00C96BB6" w:rsidP="00BB0F69">
            <w:pPr>
              <w:pStyle w:val="ACUBodyArial"/>
              <w:spacing w:after="0"/>
            </w:pPr>
            <w:r>
              <w:t>Risk factor</w:t>
            </w:r>
          </w:p>
        </w:tc>
        <w:tc>
          <w:tcPr>
            <w:tcW w:w="1750" w:type="pct"/>
            <w:shd w:val="clear" w:color="auto" w:fill="D6CDBF" w:themeFill="accent5" w:themeFillShade="E6"/>
            <w:vAlign w:val="center"/>
          </w:tcPr>
          <w:p w14:paraId="4C698B6A" w14:textId="51349B32" w:rsidR="007F21E0" w:rsidRPr="007B7F76" w:rsidRDefault="00C96BB6" w:rsidP="00BB0F69">
            <w:pPr>
              <w:pStyle w:val="ACUBodyArial"/>
              <w:spacing w:after="0"/>
            </w:pPr>
            <w:r>
              <w:t>Comment</w:t>
            </w:r>
          </w:p>
        </w:tc>
        <w:tc>
          <w:tcPr>
            <w:tcW w:w="1750" w:type="pct"/>
            <w:shd w:val="clear" w:color="auto" w:fill="D6CDBF" w:themeFill="accent5" w:themeFillShade="E6"/>
            <w:vAlign w:val="center"/>
          </w:tcPr>
          <w:p w14:paraId="0816495D" w14:textId="48A8ED6C" w:rsidR="007F21E0" w:rsidRPr="007B7F76" w:rsidRDefault="00C96BB6" w:rsidP="00BB0F69">
            <w:pPr>
              <w:pStyle w:val="ACUBodyArial"/>
              <w:spacing w:after="0"/>
            </w:pPr>
            <w:r>
              <w:t>Mitigation</w:t>
            </w:r>
          </w:p>
        </w:tc>
        <w:tc>
          <w:tcPr>
            <w:tcW w:w="500" w:type="pct"/>
            <w:shd w:val="clear" w:color="auto" w:fill="D6CDBF" w:themeFill="accent5" w:themeFillShade="E6"/>
            <w:tcMar>
              <w:right w:w="57" w:type="dxa"/>
            </w:tcMar>
            <w:vAlign w:val="center"/>
          </w:tcPr>
          <w:p w14:paraId="5A091ED2" w14:textId="251F47C7" w:rsidR="007F21E0" w:rsidRPr="007B7F76" w:rsidRDefault="00271F8C" w:rsidP="00BB0F69">
            <w:pPr>
              <w:pStyle w:val="ACUBodyArial"/>
              <w:spacing w:after="0"/>
            </w:pPr>
            <w:r w:rsidRPr="007B7F76">
              <w:t>Cost to mitigate</w:t>
            </w:r>
          </w:p>
        </w:tc>
      </w:tr>
      <w:tr w:rsidR="007F21E0" w14:paraId="2209B346" w14:textId="77777777" w:rsidTr="00BB0F69">
        <w:trPr>
          <w:cantSplit/>
          <w:trHeight w:val="340"/>
        </w:trPr>
        <w:tc>
          <w:tcPr>
            <w:tcW w:w="999" w:type="pct"/>
            <w:vAlign w:val="center"/>
          </w:tcPr>
          <w:p w14:paraId="7D93BD13" w14:textId="77777777" w:rsidR="007F21E0" w:rsidRDefault="007F21E0" w:rsidP="00BB0F69">
            <w:pPr>
              <w:pStyle w:val="ACUBodyArial"/>
              <w:spacing w:after="0"/>
            </w:pPr>
          </w:p>
          <w:p w14:paraId="5C138241" w14:textId="56210C22" w:rsidR="00AB5D5D" w:rsidRPr="00AB5D5D" w:rsidRDefault="00AB5D5D" w:rsidP="00BB0F69">
            <w:pPr>
              <w:pStyle w:val="ACUBodyArial"/>
              <w:spacing w:after="0"/>
              <w:rPr>
                <w:color w:val="0070C0"/>
                <w:sz w:val="16"/>
              </w:rPr>
            </w:pPr>
            <w:r w:rsidRPr="00AB5D5D">
              <w:rPr>
                <w:color w:val="0070C0"/>
                <w:sz w:val="16"/>
              </w:rPr>
              <w:t>&lt;Refer to the guide for a list of risk factors used.&gt;</w:t>
            </w:r>
          </w:p>
        </w:tc>
        <w:tc>
          <w:tcPr>
            <w:tcW w:w="1750" w:type="pct"/>
            <w:vAlign w:val="center"/>
          </w:tcPr>
          <w:p w14:paraId="7378E35B" w14:textId="77777777" w:rsidR="007F21E0" w:rsidRDefault="007F21E0" w:rsidP="00BB0F69">
            <w:pPr>
              <w:pStyle w:val="ACUBodyArial"/>
              <w:spacing w:after="0"/>
            </w:pPr>
          </w:p>
        </w:tc>
        <w:tc>
          <w:tcPr>
            <w:tcW w:w="1750" w:type="pct"/>
            <w:vAlign w:val="center"/>
          </w:tcPr>
          <w:p w14:paraId="7FB721E6" w14:textId="77777777" w:rsidR="007F21E0" w:rsidRDefault="007F21E0" w:rsidP="00BB0F69">
            <w:pPr>
              <w:pStyle w:val="ACUBodyArial"/>
              <w:spacing w:after="0"/>
            </w:pPr>
          </w:p>
        </w:tc>
        <w:tc>
          <w:tcPr>
            <w:tcW w:w="500" w:type="pct"/>
            <w:vAlign w:val="center"/>
          </w:tcPr>
          <w:p w14:paraId="2F9C80E6" w14:textId="6EDAEBC4" w:rsidR="007F21E0" w:rsidRDefault="007F21E0" w:rsidP="00BB0F69">
            <w:pPr>
              <w:pStyle w:val="ACUBodyArial"/>
              <w:spacing w:after="0"/>
            </w:pPr>
          </w:p>
        </w:tc>
      </w:tr>
      <w:tr w:rsidR="007F21E0" w14:paraId="787E74D2" w14:textId="77777777" w:rsidTr="00BB0F69">
        <w:trPr>
          <w:cantSplit/>
          <w:trHeight w:val="340"/>
        </w:trPr>
        <w:tc>
          <w:tcPr>
            <w:tcW w:w="999" w:type="pct"/>
            <w:vAlign w:val="center"/>
          </w:tcPr>
          <w:p w14:paraId="113EB4D1" w14:textId="77777777" w:rsidR="007F21E0" w:rsidRDefault="007F21E0" w:rsidP="00BB0F69">
            <w:pPr>
              <w:pStyle w:val="ACUBodyArial"/>
              <w:spacing w:after="0"/>
            </w:pPr>
          </w:p>
        </w:tc>
        <w:tc>
          <w:tcPr>
            <w:tcW w:w="1750" w:type="pct"/>
            <w:vAlign w:val="center"/>
          </w:tcPr>
          <w:p w14:paraId="2DAB644F" w14:textId="77777777" w:rsidR="007F21E0" w:rsidRDefault="007F21E0" w:rsidP="00BB0F69">
            <w:pPr>
              <w:pStyle w:val="ACUBodyArial"/>
              <w:spacing w:after="0"/>
            </w:pPr>
          </w:p>
        </w:tc>
        <w:tc>
          <w:tcPr>
            <w:tcW w:w="1750" w:type="pct"/>
            <w:vAlign w:val="center"/>
          </w:tcPr>
          <w:p w14:paraId="2333EEE3" w14:textId="77777777" w:rsidR="007F21E0" w:rsidRDefault="007F21E0" w:rsidP="00BB0F69">
            <w:pPr>
              <w:pStyle w:val="ACUBodyArial"/>
              <w:spacing w:after="0"/>
            </w:pPr>
          </w:p>
        </w:tc>
        <w:tc>
          <w:tcPr>
            <w:tcW w:w="500" w:type="pct"/>
            <w:vAlign w:val="center"/>
          </w:tcPr>
          <w:p w14:paraId="1A60392F" w14:textId="77777777" w:rsidR="007F21E0" w:rsidRDefault="007F21E0" w:rsidP="00BB0F69">
            <w:pPr>
              <w:pStyle w:val="ACUBodyArial"/>
              <w:spacing w:after="0"/>
            </w:pPr>
          </w:p>
        </w:tc>
      </w:tr>
    </w:tbl>
    <w:p w14:paraId="508EC669" w14:textId="5F93A561" w:rsidR="007F21E0" w:rsidRDefault="007F21E0" w:rsidP="009A5273">
      <w:pPr>
        <w:pStyle w:val="ACUBodyArial"/>
      </w:pPr>
    </w:p>
    <w:p w14:paraId="68569CED" w14:textId="16EA2080" w:rsidR="00156AE7" w:rsidRDefault="00C96BB6" w:rsidP="009A5273">
      <w:pPr>
        <w:pStyle w:val="ACUSubheading-Level3"/>
      </w:pPr>
      <w:r>
        <w:t>Risks to benefits</w:t>
      </w:r>
      <w:r w:rsidR="003E71F4">
        <w:t xml:space="preserve"> realisation</w:t>
      </w:r>
    </w:p>
    <w:p w14:paraId="20BB7D7C" w14:textId="3E0A7482" w:rsidR="00156AE7" w:rsidRDefault="00AD071B" w:rsidP="009A5273">
      <w:pPr>
        <w:pStyle w:val="ACUBodyArial"/>
      </w:pPr>
      <w:r>
        <w:t>R</w:t>
      </w:r>
      <w:r w:rsidR="00E73FD1">
        <w:t xml:space="preserve">isks </w:t>
      </w:r>
      <w:r>
        <w:t xml:space="preserve">which </w:t>
      </w:r>
      <w:r w:rsidR="00E73FD1">
        <w:t>may impact</w:t>
      </w:r>
      <w:r w:rsidR="00C96BB6">
        <w:t xml:space="preserve"> the realisation of the benefits. The key focus is on the business change to ensur</w:t>
      </w:r>
      <w:r w:rsidR="00C05309">
        <w:t>e</w:t>
      </w:r>
      <w:r w:rsidR="00C96BB6">
        <w:t xml:space="preserve"> the project outputs result in sustained benefits.</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2090"/>
        <w:gridCol w:w="3660"/>
        <w:gridCol w:w="3660"/>
        <w:gridCol w:w="1046"/>
      </w:tblGrid>
      <w:tr w:rsidR="00C96BB6" w:rsidRPr="007B7F76" w14:paraId="18EFD6D4" w14:textId="77777777" w:rsidTr="00BB0F69">
        <w:trPr>
          <w:cantSplit/>
          <w:trHeight w:val="340"/>
          <w:tblHeader/>
        </w:trPr>
        <w:tc>
          <w:tcPr>
            <w:tcW w:w="999" w:type="pct"/>
            <w:shd w:val="clear" w:color="auto" w:fill="D6CDBF" w:themeFill="accent5" w:themeFillShade="E6"/>
            <w:vAlign w:val="center"/>
          </w:tcPr>
          <w:p w14:paraId="7A7830CE" w14:textId="77777777" w:rsidR="00C96BB6" w:rsidRPr="007B7F76" w:rsidRDefault="00C96BB6" w:rsidP="00BB0F69">
            <w:pPr>
              <w:pStyle w:val="ACUBodyArial"/>
              <w:spacing w:after="0"/>
            </w:pPr>
            <w:r>
              <w:t>Risk factor</w:t>
            </w:r>
          </w:p>
        </w:tc>
        <w:tc>
          <w:tcPr>
            <w:tcW w:w="1750" w:type="pct"/>
            <w:shd w:val="clear" w:color="auto" w:fill="D6CDBF" w:themeFill="accent5" w:themeFillShade="E6"/>
            <w:vAlign w:val="center"/>
          </w:tcPr>
          <w:p w14:paraId="6FF54B70" w14:textId="77777777" w:rsidR="00C96BB6" w:rsidRPr="007B7F76" w:rsidRDefault="00C96BB6" w:rsidP="00BB0F69">
            <w:pPr>
              <w:pStyle w:val="ACUBodyArial"/>
              <w:spacing w:after="0"/>
            </w:pPr>
            <w:r>
              <w:t>Comment</w:t>
            </w:r>
          </w:p>
        </w:tc>
        <w:tc>
          <w:tcPr>
            <w:tcW w:w="1750" w:type="pct"/>
            <w:shd w:val="clear" w:color="auto" w:fill="D6CDBF" w:themeFill="accent5" w:themeFillShade="E6"/>
            <w:vAlign w:val="center"/>
          </w:tcPr>
          <w:p w14:paraId="305C0A97" w14:textId="77777777" w:rsidR="00C96BB6" w:rsidRPr="007B7F76" w:rsidRDefault="00C96BB6" w:rsidP="00BB0F69">
            <w:pPr>
              <w:pStyle w:val="ACUBodyArial"/>
              <w:spacing w:after="0"/>
            </w:pPr>
            <w:r>
              <w:t>Mitigation</w:t>
            </w:r>
          </w:p>
        </w:tc>
        <w:tc>
          <w:tcPr>
            <w:tcW w:w="500" w:type="pct"/>
            <w:shd w:val="clear" w:color="auto" w:fill="D6CDBF" w:themeFill="accent5" w:themeFillShade="E6"/>
            <w:tcMar>
              <w:right w:w="57" w:type="dxa"/>
            </w:tcMar>
            <w:vAlign w:val="center"/>
          </w:tcPr>
          <w:p w14:paraId="560F02EB" w14:textId="77777777" w:rsidR="00C96BB6" w:rsidRPr="007B7F76" w:rsidRDefault="00C96BB6" w:rsidP="00BB0F69">
            <w:pPr>
              <w:pStyle w:val="ACUBodyArial"/>
              <w:spacing w:after="0"/>
            </w:pPr>
            <w:r w:rsidRPr="007B7F76">
              <w:t>Cost to mitigate</w:t>
            </w:r>
          </w:p>
        </w:tc>
      </w:tr>
      <w:tr w:rsidR="00C96BB6" w14:paraId="3735407F" w14:textId="77777777" w:rsidTr="00BB0F69">
        <w:trPr>
          <w:cantSplit/>
          <w:trHeight w:val="340"/>
        </w:trPr>
        <w:tc>
          <w:tcPr>
            <w:tcW w:w="999" w:type="pct"/>
            <w:vAlign w:val="center"/>
          </w:tcPr>
          <w:p w14:paraId="4411343E" w14:textId="77777777" w:rsidR="00C96BB6" w:rsidRDefault="00C96BB6" w:rsidP="00BB0F69">
            <w:pPr>
              <w:pStyle w:val="ACUBodyArial"/>
              <w:spacing w:after="0"/>
            </w:pPr>
          </w:p>
        </w:tc>
        <w:tc>
          <w:tcPr>
            <w:tcW w:w="1750" w:type="pct"/>
            <w:vAlign w:val="center"/>
          </w:tcPr>
          <w:p w14:paraId="630E1553" w14:textId="77777777" w:rsidR="00C96BB6" w:rsidRDefault="00C96BB6" w:rsidP="00BB0F69">
            <w:pPr>
              <w:pStyle w:val="ACUBodyArial"/>
              <w:spacing w:after="0"/>
            </w:pPr>
          </w:p>
        </w:tc>
        <w:tc>
          <w:tcPr>
            <w:tcW w:w="1750" w:type="pct"/>
            <w:vAlign w:val="center"/>
          </w:tcPr>
          <w:p w14:paraId="2E54F316" w14:textId="77777777" w:rsidR="00C96BB6" w:rsidRDefault="00C96BB6" w:rsidP="00BB0F69">
            <w:pPr>
              <w:pStyle w:val="ACUBodyArial"/>
              <w:spacing w:after="0"/>
            </w:pPr>
          </w:p>
        </w:tc>
        <w:tc>
          <w:tcPr>
            <w:tcW w:w="500" w:type="pct"/>
            <w:vAlign w:val="center"/>
          </w:tcPr>
          <w:p w14:paraId="0BFE55FB" w14:textId="77777777" w:rsidR="00C96BB6" w:rsidRDefault="00C96BB6" w:rsidP="00BB0F69">
            <w:pPr>
              <w:pStyle w:val="ACUBodyArial"/>
              <w:spacing w:after="0"/>
            </w:pPr>
          </w:p>
        </w:tc>
      </w:tr>
      <w:tr w:rsidR="00C96BB6" w14:paraId="7933BF26" w14:textId="77777777" w:rsidTr="00BB0F69">
        <w:trPr>
          <w:cantSplit/>
          <w:trHeight w:val="340"/>
        </w:trPr>
        <w:tc>
          <w:tcPr>
            <w:tcW w:w="999" w:type="pct"/>
            <w:vAlign w:val="center"/>
          </w:tcPr>
          <w:p w14:paraId="7337D054" w14:textId="77777777" w:rsidR="00C96BB6" w:rsidRDefault="00C96BB6" w:rsidP="00BB0F69">
            <w:pPr>
              <w:pStyle w:val="ACUBodyArial"/>
              <w:spacing w:after="0"/>
            </w:pPr>
          </w:p>
        </w:tc>
        <w:tc>
          <w:tcPr>
            <w:tcW w:w="1750" w:type="pct"/>
            <w:vAlign w:val="center"/>
          </w:tcPr>
          <w:p w14:paraId="3F40260B" w14:textId="77777777" w:rsidR="00C96BB6" w:rsidRDefault="00C96BB6" w:rsidP="00BB0F69">
            <w:pPr>
              <w:pStyle w:val="ACUBodyArial"/>
              <w:spacing w:after="0"/>
            </w:pPr>
          </w:p>
        </w:tc>
        <w:tc>
          <w:tcPr>
            <w:tcW w:w="1750" w:type="pct"/>
            <w:vAlign w:val="center"/>
          </w:tcPr>
          <w:p w14:paraId="1B0053D5" w14:textId="77777777" w:rsidR="00C96BB6" w:rsidRDefault="00C96BB6" w:rsidP="00BB0F69">
            <w:pPr>
              <w:pStyle w:val="ACUBodyArial"/>
              <w:spacing w:after="0"/>
            </w:pPr>
          </w:p>
        </w:tc>
        <w:tc>
          <w:tcPr>
            <w:tcW w:w="500" w:type="pct"/>
            <w:vAlign w:val="center"/>
          </w:tcPr>
          <w:p w14:paraId="769CD211" w14:textId="77777777" w:rsidR="00C96BB6" w:rsidRDefault="00C96BB6" w:rsidP="00BB0F69">
            <w:pPr>
              <w:pStyle w:val="ACUBodyArial"/>
              <w:spacing w:after="0"/>
            </w:pPr>
          </w:p>
        </w:tc>
      </w:tr>
    </w:tbl>
    <w:p w14:paraId="19B38919" w14:textId="07D02517" w:rsidR="00E73FD1" w:rsidRDefault="00E73FD1" w:rsidP="009A5273">
      <w:pPr>
        <w:pStyle w:val="ACUBodyArial"/>
      </w:pPr>
    </w:p>
    <w:p w14:paraId="078A8940" w14:textId="72D39089" w:rsidR="00156AE7" w:rsidRDefault="00156AE7" w:rsidP="009A5273">
      <w:pPr>
        <w:pStyle w:val="ACUSubheading-Level3"/>
      </w:pPr>
      <w:bookmarkStart w:id="23" w:name="_Toc517278008"/>
      <w:bookmarkStart w:id="24" w:name="B4iv_Risk_if_not_proceeding"/>
      <w:r>
        <w:t>Risk of not proceeding</w:t>
      </w:r>
      <w:bookmarkEnd w:id="23"/>
      <w:bookmarkEnd w:id="24"/>
    </w:p>
    <w:p w14:paraId="4F290050" w14:textId="5354E089" w:rsidR="00156AE7" w:rsidRDefault="00AD071B" w:rsidP="009A5273">
      <w:pPr>
        <w:pStyle w:val="ACUBodyArial"/>
      </w:pPr>
      <w:r>
        <w:t>R</w:t>
      </w:r>
      <w:r w:rsidR="00271F8C">
        <w:t xml:space="preserve">isks </w:t>
      </w:r>
      <w:r>
        <w:t xml:space="preserve">which </w:t>
      </w:r>
      <w:r w:rsidR="00271F8C">
        <w:t xml:space="preserve">apply to the </w:t>
      </w:r>
      <w:r w:rsidR="00C96505">
        <w:t xml:space="preserve">portfolio, </w:t>
      </w:r>
      <w:r w:rsidR="00271F8C">
        <w:t xml:space="preserve">faculty, </w:t>
      </w:r>
      <w:proofErr w:type="gramStart"/>
      <w:r w:rsidR="00271F8C">
        <w:t>directorate</w:t>
      </w:r>
      <w:proofErr w:type="gramEnd"/>
      <w:r w:rsidR="00C96505">
        <w:t xml:space="preserve"> </w:t>
      </w:r>
      <w:r w:rsidR="00271F8C">
        <w:t>or University if this project does not proceed or it fails to deliver.</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7324"/>
        <w:gridCol w:w="1568"/>
        <w:gridCol w:w="1564"/>
      </w:tblGrid>
      <w:tr w:rsidR="007B7F76" w:rsidRPr="007B7F76" w14:paraId="7A763F7D" w14:textId="77777777" w:rsidTr="00BB0F69">
        <w:trPr>
          <w:cantSplit/>
          <w:trHeight w:val="340"/>
          <w:tblHeader/>
        </w:trPr>
        <w:tc>
          <w:tcPr>
            <w:tcW w:w="3502" w:type="pct"/>
            <w:shd w:val="clear" w:color="auto" w:fill="D6CDBF" w:themeFill="accent5" w:themeFillShade="E6"/>
            <w:vAlign w:val="center"/>
          </w:tcPr>
          <w:p w14:paraId="1457A186" w14:textId="7C7AFBA2" w:rsidR="00271F8C" w:rsidRPr="007B7F76" w:rsidRDefault="000D3193" w:rsidP="00BB0F69">
            <w:pPr>
              <w:pStyle w:val="ACUBodyArial"/>
              <w:spacing w:after="0"/>
            </w:pPr>
            <w:r>
              <w:t>Risk item</w:t>
            </w:r>
          </w:p>
        </w:tc>
        <w:tc>
          <w:tcPr>
            <w:tcW w:w="750" w:type="pct"/>
            <w:shd w:val="clear" w:color="auto" w:fill="D6CDBF" w:themeFill="accent5" w:themeFillShade="E6"/>
            <w:vAlign w:val="center"/>
          </w:tcPr>
          <w:p w14:paraId="00DC52B9" w14:textId="27CEB504" w:rsidR="00271F8C" w:rsidRPr="007B7F76" w:rsidRDefault="00271F8C" w:rsidP="00BB0F69">
            <w:pPr>
              <w:pStyle w:val="ACUBodyArial"/>
              <w:spacing w:after="0"/>
            </w:pPr>
            <w:r w:rsidRPr="007B7F76">
              <w:t>Impact</w:t>
            </w:r>
          </w:p>
        </w:tc>
        <w:tc>
          <w:tcPr>
            <w:tcW w:w="748" w:type="pct"/>
            <w:shd w:val="clear" w:color="auto" w:fill="D6CDBF" w:themeFill="accent5" w:themeFillShade="E6"/>
            <w:vAlign w:val="center"/>
          </w:tcPr>
          <w:p w14:paraId="1F5E29CC" w14:textId="2190A5C7" w:rsidR="00271F8C" w:rsidRPr="007B7F76" w:rsidRDefault="00271F8C" w:rsidP="00BB0F69">
            <w:pPr>
              <w:pStyle w:val="ACUBodyArial"/>
              <w:spacing w:after="0"/>
            </w:pPr>
            <w:r w:rsidRPr="007B7F76">
              <w:t>Cost of impact</w:t>
            </w:r>
          </w:p>
        </w:tc>
      </w:tr>
      <w:tr w:rsidR="00271F8C" w14:paraId="31D21037" w14:textId="77777777" w:rsidTr="00BB0F69">
        <w:trPr>
          <w:cantSplit/>
          <w:trHeight w:val="340"/>
        </w:trPr>
        <w:tc>
          <w:tcPr>
            <w:tcW w:w="3502" w:type="pct"/>
            <w:vAlign w:val="center"/>
          </w:tcPr>
          <w:p w14:paraId="1E6D5E68" w14:textId="77777777" w:rsidR="00271F8C" w:rsidRDefault="00271F8C" w:rsidP="00BB0F69">
            <w:pPr>
              <w:pStyle w:val="ACUBodyArial"/>
              <w:spacing w:after="0"/>
            </w:pPr>
          </w:p>
        </w:tc>
        <w:tc>
          <w:tcPr>
            <w:tcW w:w="750" w:type="pct"/>
            <w:vAlign w:val="center"/>
          </w:tcPr>
          <w:p w14:paraId="64CB771F" w14:textId="77777777" w:rsidR="00271F8C" w:rsidRDefault="00271F8C" w:rsidP="00BB0F69">
            <w:pPr>
              <w:pStyle w:val="ACUBodyArial"/>
              <w:spacing w:after="0"/>
            </w:pPr>
          </w:p>
        </w:tc>
        <w:tc>
          <w:tcPr>
            <w:tcW w:w="748" w:type="pct"/>
            <w:vAlign w:val="center"/>
          </w:tcPr>
          <w:p w14:paraId="6CA5DB11" w14:textId="77777777" w:rsidR="00271F8C" w:rsidRDefault="00271F8C" w:rsidP="00BB0F69">
            <w:pPr>
              <w:pStyle w:val="ACUBodyArial"/>
              <w:spacing w:after="0"/>
            </w:pPr>
          </w:p>
        </w:tc>
      </w:tr>
      <w:tr w:rsidR="00271F8C" w14:paraId="2698ACBE" w14:textId="77777777" w:rsidTr="00BB0F69">
        <w:trPr>
          <w:cantSplit/>
          <w:trHeight w:val="340"/>
        </w:trPr>
        <w:tc>
          <w:tcPr>
            <w:tcW w:w="3502" w:type="pct"/>
            <w:vAlign w:val="center"/>
          </w:tcPr>
          <w:p w14:paraId="629A684F" w14:textId="77777777" w:rsidR="00271F8C" w:rsidRDefault="00271F8C" w:rsidP="00BB0F69">
            <w:pPr>
              <w:pStyle w:val="ACUBodyArial"/>
              <w:spacing w:after="0"/>
            </w:pPr>
          </w:p>
        </w:tc>
        <w:tc>
          <w:tcPr>
            <w:tcW w:w="750" w:type="pct"/>
            <w:vAlign w:val="center"/>
          </w:tcPr>
          <w:p w14:paraId="58A092E9" w14:textId="77777777" w:rsidR="00271F8C" w:rsidRDefault="00271F8C" w:rsidP="00BB0F69">
            <w:pPr>
              <w:pStyle w:val="ACUBodyArial"/>
              <w:spacing w:after="0"/>
            </w:pPr>
          </w:p>
        </w:tc>
        <w:tc>
          <w:tcPr>
            <w:tcW w:w="748" w:type="pct"/>
            <w:vAlign w:val="center"/>
          </w:tcPr>
          <w:p w14:paraId="2330EA49" w14:textId="77777777" w:rsidR="00271F8C" w:rsidRDefault="00271F8C" w:rsidP="00BB0F69">
            <w:pPr>
              <w:pStyle w:val="ACUBodyArial"/>
              <w:spacing w:after="0"/>
            </w:pPr>
          </w:p>
        </w:tc>
      </w:tr>
    </w:tbl>
    <w:p w14:paraId="04923005" w14:textId="3C26D81C" w:rsidR="00156AE7" w:rsidRDefault="00156AE7" w:rsidP="009A5273">
      <w:pPr>
        <w:pStyle w:val="ACUBodyArial"/>
      </w:pPr>
    </w:p>
    <w:p w14:paraId="0A15D227" w14:textId="55EF816D" w:rsidR="00156AE7" w:rsidRPr="00156AE7" w:rsidRDefault="00156AE7" w:rsidP="00B24F56">
      <w:pPr>
        <w:pStyle w:val="ACUSubheading-Level1"/>
      </w:pPr>
      <w:bookmarkStart w:id="25" w:name="_Toc517278009"/>
      <w:bookmarkStart w:id="26" w:name="_Toc517279023"/>
      <w:bookmarkStart w:id="27" w:name="_Toc79679268"/>
      <w:r w:rsidRPr="00156AE7">
        <w:lastRenderedPageBreak/>
        <w:t>IMPLEMENTATION APPROACH</w:t>
      </w:r>
      <w:bookmarkEnd w:id="25"/>
      <w:bookmarkEnd w:id="26"/>
      <w:bookmarkEnd w:id="27"/>
    </w:p>
    <w:p w14:paraId="4A645B82" w14:textId="77777777" w:rsidR="00132A79" w:rsidRDefault="00132A79" w:rsidP="009A5273">
      <w:pPr>
        <w:pStyle w:val="ACUSubheading-Level2"/>
        <w:numPr>
          <w:ilvl w:val="0"/>
          <w:numId w:val="0"/>
        </w:numPr>
        <w:ind w:left="720"/>
      </w:pPr>
      <w:bookmarkStart w:id="28" w:name="_Toc517279025"/>
    </w:p>
    <w:p w14:paraId="3A1E83D3" w14:textId="77777777" w:rsidR="00244E7E" w:rsidRDefault="00244E7E" w:rsidP="009A5273">
      <w:pPr>
        <w:pStyle w:val="ACUSubheading-Level2"/>
      </w:pPr>
      <w:bookmarkStart w:id="29" w:name="_Toc517279026"/>
      <w:bookmarkStart w:id="30" w:name="_Toc79679269"/>
      <w:bookmarkStart w:id="31" w:name="_Toc517279027"/>
      <w:r>
        <w:t>Financial model</w:t>
      </w:r>
      <w:bookmarkEnd w:id="29"/>
      <w:bookmarkEnd w:id="30"/>
    </w:p>
    <w:p w14:paraId="3FB3F81D" w14:textId="21C54E50" w:rsidR="00244E7E" w:rsidRDefault="00244E7E" w:rsidP="009A5273">
      <w:pPr>
        <w:pStyle w:val="ACUBodyArial"/>
      </w:pPr>
      <w:r>
        <w:t xml:space="preserve">The following financial estimates have been made. On approval of this Project Business Case, </w:t>
      </w:r>
      <w:r w:rsidR="00AD071B">
        <w:t>t</w:t>
      </w:r>
      <w:r>
        <w:t>hey will form the project baseline for the expected spending and potential revenue or other financial benefits.</w:t>
      </w:r>
    </w:p>
    <w:p w14:paraId="0220FF93" w14:textId="62A98B94" w:rsidR="00244E7E" w:rsidRPr="00BB0F69" w:rsidRDefault="007A53EF" w:rsidP="009A5273">
      <w:pPr>
        <w:pStyle w:val="ACUBodyArial"/>
        <w:rPr>
          <w:color w:val="0070C0"/>
          <w:sz w:val="16"/>
        </w:rPr>
      </w:pPr>
      <w:r w:rsidRPr="00BB0F69">
        <w:rPr>
          <w:color w:val="0070C0"/>
          <w:sz w:val="16"/>
        </w:rPr>
        <w:t xml:space="preserve">&lt;Copy below the </w:t>
      </w:r>
      <w:r w:rsidR="00C05309" w:rsidRPr="00F56900">
        <w:rPr>
          <w:color w:val="0070C0"/>
          <w:sz w:val="16"/>
        </w:rPr>
        <w:t>‘</w:t>
      </w:r>
      <w:r w:rsidR="001D3A1E">
        <w:rPr>
          <w:color w:val="0070C0"/>
          <w:sz w:val="16"/>
        </w:rPr>
        <w:t>EXPECTED RETURN</w:t>
      </w:r>
      <w:r w:rsidR="00C05309" w:rsidRPr="00F56900">
        <w:rPr>
          <w:color w:val="0070C0"/>
          <w:sz w:val="16"/>
        </w:rPr>
        <w:t>’</w:t>
      </w:r>
      <w:r w:rsidRPr="00F56900">
        <w:rPr>
          <w:color w:val="0070C0"/>
          <w:sz w:val="16"/>
        </w:rPr>
        <w:t xml:space="preserve"> table</w:t>
      </w:r>
      <w:r w:rsidRPr="00BB0F69">
        <w:rPr>
          <w:color w:val="0070C0"/>
          <w:sz w:val="16"/>
        </w:rPr>
        <w:t xml:space="preserve"> from the </w:t>
      </w:r>
      <w:r w:rsidR="00C05309" w:rsidRPr="00BB0F69">
        <w:rPr>
          <w:color w:val="0070C0"/>
          <w:sz w:val="16"/>
        </w:rPr>
        <w:t xml:space="preserve">Project </w:t>
      </w:r>
      <w:r w:rsidRPr="00BB0F69">
        <w:rPr>
          <w:color w:val="0070C0"/>
          <w:sz w:val="16"/>
        </w:rPr>
        <w:t>Financial Model workbook</w:t>
      </w:r>
      <w:r w:rsidR="001D3A1E">
        <w:rPr>
          <w:color w:val="0070C0"/>
          <w:sz w:val="16"/>
        </w:rPr>
        <w:t xml:space="preserve"> &gt; For Documents </w:t>
      </w:r>
      <w:r w:rsidR="001D3A1E" w:rsidRPr="00BB0F69">
        <w:rPr>
          <w:color w:val="0070C0"/>
          <w:sz w:val="16"/>
        </w:rPr>
        <w:t>worksheet</w:t>
      </w:r>
      <w:r w:rsidR="00C05309" w:rsidRPr="00BB0F69">
        <w:rPr>
          <w:color w:val="0070C0"/>
          <w:sz w:val="16"/>
        </w:rPr>
        <w:t>.</w:t>
      </w:r>
      <w:r w:rsidRPr="00BB0F69">
        <w:rPr>
          <w:color w:val="0070C0"/>
          <w:sz w:val="16"/>
        </w:rPr>
        <w:t>&gt;</w:t>
      </w:r>
    </w:p>
    <w:p w14:paraId="2DE14785" w14:textId="1AEAA54A" w:rsidR="007A53EF" w:rsidRDefault="007A53EF" w:rsidP="009A5273">
      <w:pPr>
        <w:pStyle w:val="ACUBodyArial"/>
      </w:pPr>
    </w:p>
    <w:p w14:paraId="36D3D489" w14:textId="77777777" w:rsidR="00D52C3D" w:rsidRDefault="00D52C3D" w:rsidP="009A5273">
      <w:pPr>
        <w:pStyle w:val="ACUBodyArial"/>
      </w:pPr>
    </w:p>
    <w:p w14:paraId="68C614E4" w14:textId="22765638" w:rsidR="0016607C" w:rsidRDefault="0016607C" w:rsidP="00B24074">
      <w:pPr>
        <w:pStyle w:val="ACUBodyArial"/>
      </w:pPr>
      <w:r>
        <w:t xml:space="preserve">Please refer to section </w:t>
      </w:r>
      <w:hyperlink w:anchor="A2_Alignment_and_outcome" w:history="1">
        <w:r w:rsidRPr="0016607C">
          <w:rPr>
            <w:rStyle w:val="Hyperlink"/>
          </w:rPr>
          <w:t>2. Alignment to priorities and outcome</w:t>
        </w:r>
      </w:hyperlink>
      <w:r>
        <w:t xml:space="preserve"> for a list of benefits, including any non-financial benefits.</w:t>
      </w:r>
    </w:p>
    <w:p w14:paraId="04A28A60" w14:textId="780F3A09" w:rsidR="0016607C" w:rsidRDefault="0016607C" w:rsidP="0016607C">
      <w:pPr>
        <w:pStyle w:val="ACUBodyArial"/>
      </w:pPr>
      <w:r>
        <w:t xml:space="preserve">A </w:t>
      </w:r>
      <w:r w:rsidR="00D52C3D">
        <w:t xml:space="preserve">detailed </w:t>
      </w:r>
      <w:r>
        <w:t xml:space="preserve">breakdown of the financial </w:t>
      </w:r>
      <w:r w:rsidR="00D52C3D">
        <w:t xml:space="preserve">figures </w:t>
      </w:r>
      <w:r>
        <w:t xml:space="preserve">is provided in </w:t>
      </w:r>
      <w:hyperlink w:anchor="Appendix2_Financial_Model" w:history="1">
        <w:r w:rsidR="00D52C3D" w:rsidRPr="00D52C3D">
          <w:t>the</w:t>
        </w:r>
      </w:hyperlink>
      <w:r w:rsidR="00D52C3D" w:rsidRPr="00D52C3D">
        <w:t xml:space="preserve"> Project Financial Model workboo</w:t>
      </w:r>
      <w:r w:rsidR="00D52C3D">
        <w:t>k which accompanies this Project Business Case.</w:t>
      </w:r>
    </w:p>
    <w:p w14:paraId="71291FF2" w14:textId="6B73F487" w:rsidR="0016607C" w:rsidRDefault="00B24074" w:rsidP="00B24074">
      <w:pPr>
        <w:pStyle w:val="ACUBodyArial"/>
      </w:pPr>
      <w:r w:rsidRPr="00B24074">
        <w:rPr>
          <w:b/>
          <w:bCs/>
        </w:rPr>
        <w:t>Please note:</w:t>
      </w:r>
      <w:r>
        <w:t xml:space="preserve"> The expenses cover the direct contribution of resources to the project and any professional services and purchases made. They exclude all university overheads, such as Finance reviews, PPO support, or any services from HR, Service Central, OGC, faculty administration, etc.</w:t>
      </w:r>
    </w:p>
    <w:p w14:paraId="31005287" w14:textId="77777777" w:rsidR="00BB0F69" w:rsidRDefault="00BB0F69" w:rsidP="009A5273">
      <w:pPr>
        <w:pStyle w:val="ACUBodyArial"/>
      </w:pPr>
    </w:p>
    <w:p w14:paraId="5E2ED6F7" w14:textId="77777777" w:rsidR="00132A79" w:rsidRDefault="00132A79" w:rsidP="009A5273">
      <w:pPr>
        <w:pStyle w:val="ACUSubheading-Level2"/>
      </w:pPr>
      <w:bookmarkStart w:id="32" w:name="_Toc79679270"/>
      <w:r>
        <w:t>Resources required</w:t>
      </w:r>
      <w:bookmarkEnd w:id="31"/>
      <w:bookmarkEnd w:id="32"/>
    </w:p>
    <w:p w14:paraId="1894CAE1" w14:textId="57CCF5E9" w:rsidR="00132A79" w:rsidRDefault="00132A79" w:rsidP="009A5273">
      <w:pPr>
        <w:pStyle w:val="ACUBodyArial"/>
      </w:pPr>
      <w:r>
        <w:t>The project is anticipated to require the following resources (a high-level estimate). The detail</w:t>
      </w:r>
      <w:r w:rsidR="00AD071B">
        <w:t>s</w:t>
      </w:r>
      <w:r>
        <w:t xml:space="preserve"> </w:t>
      </w:r>
      <w:r w:rsidR="00822328">
        <w:t xml:space="preserve">will be </w:t>
      </w:r>
      <w:r>
        <w:t>described in the Project Initiation Document and associated material.</w:t>
      </w:r>
      <w:r w:rsidR="00822328">
        <w:t xml:space="preserve"> </w:t>
      </w:r>
      <w:r>
        <w:t xml:space="preserve">The </w:t>
      </w:r>
      <w:r w:rsidR="00AD071B">
        <w:t xml:space="preserve">senior stakeholders’ </w:t>
      </w:r>
      <w:r>
        <w:t>time is excluded from this estimate.</w:t>
      </w:r>
    </w:p>
    <w:tbl>
      <w:tblPr>
        <w:tblW w:w="0" w:type="auto"/>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2614"/>
        <w:gridCol w:w="2614"/>
        <w:gridCol w:w="2614"/>
        <w:gridCol w:w="2614"/>
      </w:tblGrid>
      <w:tr w:rsidR="007B7F76" w:rsidRPr="007B7F76" w14:paraId="54D21AFE" w14:textId="77777777" w:rsidTr="007771E4">
        <w:trPr>
          <w:cantSplit/>
          <w:trHeight w:val="340"/>
          <w:tblHeader/>
        </w:trPr>
        <w:tc>
          <w:tcPr>
            <w:tcW w:w="2614" w:type="dxa"/>
            <w:shd w:val="clear" w:color="auto" w:fill="D6CDBF" w:themeFill="accent5" w:themeFillShade="E6"/>
            <w:vAlign w:val="center"/>
          </w:tcPr>
          <w:p w14:paraId="1F37DE26" w14:textId="77777777" w:rsidR="00132A79" w:rsidRPr="007B7F76" w:rsidRDefault="00132A79" w:rsidP="00BB0F69">
            <w:pPr>
              <w:pStyle w:val="ACUBodyArial"/>
              <w:spacing w:after="0"/>
            </w:pPr>
            <w:r w:rsidRPr="007B7F76">
              <w:t>Role</w:t>
            </w:r>
          </w:p>
        </w:tc>
        <w:tc>
          <w:tcPr>
            <w:tcW w:w="2614" w:type="dxa"/>
            <w:shd w:val="clear" w:color="auto" w:fill="D6CDBF" w:themeFill="accent5" w:themeFillShade="E6"/>
            <w:vAlign w:val="center"/>
          </w:tcPr>
          <w:p w14:paraId="3D522B6D" w14:textId="77777777" w:rsidR="00132A79" w:rsidRPr="007B7F76" w:rsidRDefault="00132A79" w:rsidP="00BB0F69">
            <w:pPr>
              <w:pStyle w:val="ACUBodyArial"/>
              <w:spacing w:after="0"/>
            </w:pPr>
            <w:r w:rsidRPr="007B7F76">
              <w:t>From where?</w:t>
            </w:r>
          </w:p>
        </w:tc>
        <w:tc>
          <w:tcPr>
            <w:tcW w:w="2614" w:type="dxa"/>
            <w:shd w:val="clear" w:color="auto" w:fill="D6CDBF" w:themeFill="accent5" w:themeFillShade="E6"/>
            <w:vAlign w:val="center"/>
          </w:tcPr>
          <w:p w14:paraId="1458C35A" w14:textId="77777777" w:rsidR="00132A79" w:rsidRPr="007B7F76" w:rsidRDefault="00132A79" w:rsidP="00BB0F69">
            <w:pPr>
              <w:pStyle w:val="ACUBodyArial"/>
              <w:spacing w:after="0"/>
            </w:pPr>
            <w:r w:rsidRPr="007B7F76">
              <w:t>Engagement duration</w:t>
            </w:r>
          </w:p>
        </w:tc>
        <w:tc>
          <w:tcPr>
            <w:tcW w:w="2614" w:type="dxa"/>
            <w:shd w:val="clear" w:color="auto" w:fill="D6CDBF" w:themeFill="accent5" w:themeFillShade="E6"/>
            <w:vAlign w:val="center"/>
          </w:tcPr>
          <w:p w14:paraId="2C4B0380" w14:textId="77777777" w:rsidR="00132A79" w:rsidRPr="007B7F76" w:rsidRDefault="00132A79" w:rsidP="00BB0F69">
            <w:pPr>
              <w:pStyle w:val="ACUBodyArial"/>
              <w:spacing w:after="0"/>
            </w:pPr>
            <w:r w:rsidRPr="007B7F76">
              <w:t>FTE load</w:t>
            </w:r>
          </w:p>
        </w:tc>
      </w:tr>
      <w:tr w:rsidR="00066970" w14:paraId="53A9A82D" w14:textId="77777777" w:rsidTr="007771E4">
        <w:trPr>
          <w:cantSplit/>
          <w:trHeight w:val="340"/>
        </w:trPr>
        <w:tc>
          <w:tcPr>
            <w:tcW w:w="2614" w:type="dxa"/>
            <w:vAlign w:val="center"/>
          </w:tcPr>
          <w:p w14:paraId="3D466035" w14:textId="6D34B5CB" w:rsidR="00066970" w:rsidRDefault="00066970" w:rsidP="00BB0F69">
            <w:pPr>
              <w:pStyle w:val="ACUBodyArial"/>
              <w:spacing w:after="0"/>
            </w:pPr>
            <w:r>
              <w:t>Business Change Manager</w:t>
            </w:r>
          </w:p>
        </w:tc>
        <w:tc>
          <w:tcPr>
            <w:tcW w:w="2614" w:type="dxa"/>
            <w:vAlign w:val="center"/>
          </w:tcPr>
          <w:p w14:paraId="0822CED9" w14:textId="77777777" w:rsidR="009F4E02" w:rsidRDefault="009F4E02" w:rsidP="00BB0F69">
            <w:pPr>
              <w:pStyle w:val="ACUBodyArial"/>
              <w:spacing w:after="0"/>
            </w:pPr>
          </w:p>
          <w:p w14:paraId="4FE5B8CE" w14:textId="0675110C" w:rsidR="00066970" w:rsidRPr="009F4E02" w:rsidRDefault="009F4E02" w:rsidP="00BB0F69">
            <w:pPr>
              <w:pStyle w:val="ACUBodyArial"/>
              <w:spacing w:after="0"/>
              <w:rPr>
                <w:color w:val="0070C0"/>
                <w:sz w:val="16"/>
              </w:rPr>
            </w:pPr>
            <w:r w:rsidRPr="009F4E02">
              <w:rPr>
                <w:color w:val="0070C0"/>
                <w:sz w:val="16"/>
              </w:rPr>
              <w:t>&lt;</w:t>
            </w:r>
            <w:r w:rsidR="00822328" w:rsidRPr="009F4E02">
              <w:rPr>
                <w:color w:val="0070C0"/>
                <w:sz w:val="16"/>
              </w:rPr>
              <w:t>Which team / directorate / faculty do they come from?</w:t>
            </w:r>
            <w:r w:rsidRPr="009F4E02">
              <w:rPr>
                <w:color w:val="0070C0"/>
                <w:sz w:val="16"/>
              </w:rPr>
              <w:t>&gt;</w:t>
            </w:r>
          </w:p>
        </w:tc>
        <w:tc>
          <w:tcPr>
            <w:tcW w:w="2614" w:type="dxa"/>
            <w:vAlign w:val="center"/>
          </w:tcPr>
          <w:p w14:paraId="3AEF91B9" w14:textId="77777777" w:rsidR="00066970" w:rsidRDefault="00066970" w:rsidP="00BB0F69">
            <w:pPr>
              <w:pStyle w:val="ACUBodyArial"/>
              <w:spacing w:after="0"/>
            </w:pPr>
          </w:p>
        </w:tc>
        <w:tc>
          <w:tcPr>
            <w:tcW w:w="2614" w:type="dxa"/>
            <w:vAlign w:val="center"/>
          </w:tcPr>
          <w:p w14:paraId="13B64CB6" w14:textId="77777777" w:rsidR="00066970" w:rsidRDefault="00066970" w:rsidP="00BB0F69">
            <w:pPr>
              <w:pStyle w:val="ACUBodyArial"/>
              <w:spacing w:after="0"/>
            </w:pPr>
          </w:p>
        </w:tc>
      </w:tr>
      <w:tr w:rsidR="00066970" w14:paraId="2FDDB3FA" w14:textId="77777777" w:rsidTr="007771E4">
        <w:trPr>
          <w:cantSplit/>
          <w:trHeight w:val="340"/>
        </w:trPr>
        <w:tc>
          <w:tcPr>
            <w:tcW w:w="2614" w:type="dxa"/>
            <w:vAlign w:val="center"/>
          </w:tcPr>
          <w:p w14:paraId="1B6265C8" w14:textId="77777777" w:rsidR="00066970" w:rsidRDefault="00066970" w:rsidP="00BB0F69">
            <w:pPr>
              <w:pStyle w:val="ACUBodyArial"/>
              <w:spacing w:after="0"/>
            </w:pPr>
            <w:r>
              <w:t>Project Manager</w:t>
            </w:r>
          </w:p>
        </w:tc>
        <w:tc>
          <w:tcPr>
            <w:tcW w:w="2614" w:type="dxa"/>
            <w:vAlign w:val="center"/>
          </w:tcPr>
          <w:p w14:paraId="28E76587" w14:textId="04820C64" w:rsidR="00066970" w:rsidRDefault="00066970" w:rsidP="00AD071B">
            <w:pPr>
              <w:pStyle w:val="ACUBodyArial"/>
              <w:spacing w:after="0"/>
            </w:pPr>
          </w:p>
        </w:tc>
        <w:tc>
          <w:tcPr>
            <w:tcW w:w="2614" w:type="dxa"/>
            <w:vAlign w:val="center"/>
          </w:tcPr>
          <w:p w14:paraId="502EA48A" w14:textId="77777777" w:rsidR="00066970" w:rsidRDefault="00066970" w:rsidP="00BB0F69">
            <w:pPr>
              <w:pStyle w:val="ACUBodyArial"/>
              <w:spacing w:after="0"/>
            </w:pPr>
          </w:p>
        </w:tc>
        <w:tc>
          <w:tcPr>
            <w:tcW w:w="2614" w:type="dxa"/>
            <w:vAlign w:val="center"/>
          </w:tcPr>
          <w:p w14:paraId="286B1A53" w14:textId="77777777" w:rsidR="00066970" w:rsidRDefault="00066970" w:rsidP="00BB0F69">
            <w:pPr>
              <w:pStyle w:val="ACUBodyArial"/>
              <w:spacing w:after="0"/>
            </w:pPr>
          </w:p>
        </w:tc>
      </w:tr>
      <w:tr w:rsidR="00066970" w14:paraId="0597902B" w14:textId="77777777" w:rsidTr="007771E4">
        <w:trPr>
          <w:cantSplit/>
          <w:trHeight w:val="340"/>
        </w:trPr>
        <w:tc>
          <w:tcPr>
            <w:tcW w:w="2614" w:type="dxa"/>
            <w:vAlign w:val="center"/>
          </w:tcPr>
          <w:p w14:paraId="674E3EC8" w14:textId="77777777" w:rsidR="00066970" w:rsidRDefault="00066970" w:rsidP="00BB0F69">
            <w:pPr>
              <w:pStyle w:val="ACUBodyArial"/>
              <w:spacing w:after="0"/>
            </w:pPr>
            <w:r>
              <w:t>Business Analyst</w:t>
            </w:r>
          </w:p>
        </w:tc>
        <w:tc>
          <w:tcPr>
            <w:tcW w:w="2614" w:type="dxa"/>
            <w:vAlign w:val="center"/>
          </w:tcPr>
          <w:p w14:paraId="3FCB6B01" w14:textId="42BBC5EF" w:rsidR="00066970" w:rsidRDefault="00066970" w:rsidP="00AD071B">
            <w:pPr>
              <w:pStyle w:val="ACUBodyArial"/>
              <w:spacing w:after="0"/>
            </w:pPr>
          </w:p>
        </w:tc>
        <w:tc>
          <w:tcPr>
            <w:tcW w:w="2614" w:type="dxa"/>
            <w:vAlign w:val="center"/>
          </w:tcPr>
          <w:p w14:paraId="79D4D1DD" w14:textId="77777777" w:rsidR="00066970" w:rsidRDefault="00066970" w:rsidP="00BB0F69">
            <w:pPr>
              <w:pStyle w:val="ACUBodyArial"/>
              <w:spacing w:after="0"/>
            </w:pPr>
          </w:p>
        </w:tc>
        <w:tc>
          <w:tcPr>
            <w:tcW w:w="2614" w:type="dxa"/>
            <w:vAlign w:val="center"/>
          </w:tcPr>
          <w:p w14:paraId="7483F694" w14:textId="77777777" w:rsidR="00066970" w:rsidRDefault="00066970" w:rsidP="00BB0F69">
            <w:pPr>
              <w:pStyle w:val="ACUBodyArial"/>
              <w:spacing w:after="0"/>
            </w:pPr>
          </w:p>
        </w:tc>
      </w:tr>
      <w:tr w:rsidR="00066970" w14:paraId="29839FF8" w14:textId="77777777" w:rsidTr="007771E4">
        <w:trPr>
          <w:cantSplit/>
          <w:trHeight w:val="340"/>
        </w:trPr>
        <w:tc>
          <w:tcPr>
            <w:tcW w:w="2614" w:type="dxa"/>
            <w:vAlign w:val="center"/>
          </w:tcPr>
          <w:p w14:paraId="67DC2B1A" w14:textId="77777777" w:rsidR="00066970" w:rsidRDefault="00066970" w:rsidP="00BB0F69">
            <w:pPr>
              <w:pStyle w:val="ACUBodyArial"/>
              <w:spacing w:after="0"/>
            </w:pPr>
            <w:r>
              <w:t>Subject matter experts</w:t>
            </w:r>
          </w:p>
        </w:tc>
        <w:tc>
          <w:tcPr>
            <w:tcW w:w="2614" w:type="dxa"/>
            <w:vAlign w:val="center"/>
          </w:tcPr>
          <w:p w14:paraId="4BE6314D" w14:textId="77777777" w:rsidR="00AD071B" w:rsidRDefault="00AD071B" w:rsidP="00AD071B">
            <w:pPr>
              <w:pStyle w:val="ACUBodyArial"/>
              <w:spacing w:after="0"/>
            </w:pPr>
          </w:p>
          <w:p w14:paraId="046E77C4" w14:textId="227AFF6E" w:rsidR="00066970" w:rsidRDefault="00AD071B" w:rsidP="00AD071B">
            <w:pPr>
              <w:pStyle w:val="ACUBodyArial"/>
              <w:spacing w:after="0"/>
            </w:pPr>
            <w:r w:rsidRPr="009F4E02">
              <w:rPr>
                <w:color w:val="0070C0"/>
                <w:sz w:val="16"/>
              </w:rPr>
              <w:t>&lt;Which team</w:t>
            </w:r>
            <w:r>
              <w:rPr>
                <w:color w:val="0070C0"/>
                <w:sz w:val="16"/>
              </w:rPr>
              <w:t>s</w:t>
            </w:r>
            <w:r w:rsidRPr="009F4E02">
              <w:rPr>
                <w:color w:val="0070C0"/>
                <w:sz w:val="16"/>
              </w:rPr>
              <w:t xml:space="preserve"> / directorate</w:t>
            </w:r>
            <w:r>
              <w:rPr>
                <w:color w:val="0070C0"/>
                <w:sz w:val="16"/>
              </w:rPr>
              <w:t>s</w:t>
            </w:r>
            <w:r w:rsidRPr="009F4E02">
              <w:rPr>
                <w:color w:val="0070C0"/>
                <w:sz w:val="16"/>
              </w:rPr>
              <w:t xml:space="preserve"> / facult</w:t>
            </w:r>
            <w:r>
              <w:rPr>
                <w:color w:val="0070C0"/>
                <w:sz w:val="16"/>
              </w:rPr>
              <w:t>ies</w:t>
            </w:r>
            <w:r w:rsidRPr="009F4E02">
              <w:rPr>
                <w:color w:val="0070C0"/>
                <w:sz w:val="16"/>
              </w:rPr>
              <w:t xml:space="preserve"> do they come from?&gt;</w:t>
            </w:r>
          </w:p>
        </w:tc>
        <w:tc>
          <w:tcPr>
            <w:tcW w:w="2614" w:type="dxa"/>
            <w:vAlign w:val="center"/>
          </w:tcPr>
          <w:p w14:paraId="1CF53C39" w14:textId="77777777" w:rsidR="00066970" w:rsidRDefault="00066970" w:rsidP="00BB0F69">
            <w:pPr>
              <w:pStyle w:val="ACUBodyArial"/>
              <w:spacing w:after="0"/>
            </w:pPr>
          </w:p>
        </w:tc>
        <w:tc>
          <w:tcPr>
            <w:tcW w:w="2614" w:type="dxa"/>
            <w:vAlign w:val="center"/>
          </w:tcPr>
          <w:p w14:paraId="07141C05" w14:textId="77777777" w:rsidR="00066970" w:rsidRDefault="00066970" w:rsidP="00BB0F69">
            <w:pPr>
              <w:pStyle w:val="ACUBodyArial"/>
              <w:spacing w:after="0"/>
            </w:pPr>
          </w:p>
        </w:tc>
      </w:tr>
      <w:tr w:rsidR="00066970" w14:paraId="50C3DB98" w14:textId="77777777" w:rsidTr="007771E4">
        <w:trPr>
          <w:cantSplit/>
          <w:trHeight w:val="340"/>
        </w:trPr>
        <w:tc>
          <w:tcPr>
            <w:tcW w:w="2614" w:type="dxa"/>
            <w:vAlign w:val="center"/>
          </w:tcPr>
          <w:p w14:paraId="399CB0C1" w14:textId="77777777" w:rsidR="00066970" w:rsidRDefault="00066970" w:rsidP="00BB0F69">
            <w:pPr>
              <w:pStyle w:val="ACUBodyArial"/>
              <w:spacing w:after="0"/>
            </w:pPr>
            <w:r>
              <w:t>Delivery partners (internal)</w:t>
            </w:r>
          </w:p>
        </w:tc>
        <w:tc>
          <w:tcPr>
            <w:tcW w:w="2614" w:type="dxa"/>
            <w:vAlign w:val="center"/>
          </w:tcPr>
          <w:p w14:paraId="7210ACF0" w14:textId="77777777" w:rsidR="009F4E02" w:rsidRDefault="009F4E02" w:rsidP="00BB0F69">
            <w:pPr>
              <w:pStyle w:val="ACUBodyArial"/>
              <w:spacing w:after="0"/>
            </w:pPr>
          </w:p>
          <w:p w14:paraId="4B35B6C7" w14:textId="437AFAFB" w:rsidR="00066970" w:rsidRPr="009F4E02" w:rsidRDefault="009F4E02" w:rsidP="00BB0F69">
            <w:pPr>
              <w:pStyle w:val="ACUBodyArial"/>
              <w:spacing w:after="0"/>
              <w:rPr>
                <w:color w:val="0070C0"/>
                <w:sz w:val="16"/>
              </w:rPr>
            </w:pPr>
            <w:r>
              <w:rPr>
                <w:color w:val="0070C0"/>
                <w:sz w:val="16"/>
              </w:rPr>
              <w:t>&lt;</w:t>
            </w:r>
            <w:r w:rsidR="00822328" w:rsidRPr="009F4E02">
              <w:rPr>
                <w:color w:val="0070C0"/>
                <w:sz w:val="16"/>
              </w:rPr>
              <w:t xml:space="preserve">Which other ACU teams </w:t>
            </w:r>
            <w:r>
              <w:rPr>
                <w:color w:val="0070C0"/>
                <w:sz w:val="16"/>
              </w:rPr>
              <w:t xml:space="preserve">are </w:t>
            </w:r>
            <w:r w:rsidR="00822328" w:rsidRPr="009F4E02">
              <w:rPr>
                <w:color w:val="0070C0"/>
                <w:sz w:val="16"/>
              </w:rPr>
              <w:t>engaged?</w:t>
            </w:r>
            <w:r>
              <w:rPr>
                <w:color w:val="0070C0"/>
                <w:sz w:val="16"/>
              </w:rPr>
              <w:t>&gt;</w:t>
            </w:r>
          </w:p>
        </w:tc>
        <w:tc>
          <w:tcPr>
            <w:tcW w:w="2614" w:type="dxa"/>
            <w:vAlign w:val="center"/>
          </w:tcPr>
          <w:p w14:paraId="66B1C1E3" w14:textId="77777777" w:rsidR="00066970" w:rsidRDefault="00066970" w:rsidP="00BB0F69">
            <w:pPr>
              <w:pStyle w:val="ACUBodyArial"/>
              <w:spacing w:after="0"/>
            </w:pPr>
          </w:p>
        </w:tc>
        <w:tc>
          <w:tcPr>
            <w:tcW w:w="2614" w:type="dxa"/>
            <w:vAlign w:val="center"/>
          </w:tcPr>
          <w:p w14:paraId="4C681A40" w14:textId="77777777" w:rsidR="00066970" w:rsidRDefault="00066970" w:rsidP="00BB0F69">
            <w:pPr>
              <w:pStyle w:val="ACUBodyArial"/>
              <w:spacing w:after="0"/>
            </w:pPr>
          </w:p>
        </w:tc>
      </w:tr>
      <w:tr w:rsidR="00066970" w14:paraId="6629F2A7" w14:textId="77777777" w:rsidTr="007771E4">
        <w:trPr>
          <w:cantSplit/>
          <w:trHeight w:val="340"/>
        </w:trPr>
        <w:tc>
          <w:tcPr>
            <w:tcW w:w="2614" w:type="dxa"/>
            <w:vAlign w:val="center"/>
          </w:tcPr>
          <w:p w14:paraId="04CC47F7" w14:textId="77777777" w:rsidR="00066970" w:rsidRDefault="00066970" w:rsidP="00BB0F69">
            <w:pPr>
              <w:pStyle w:val="ACUBodyArial"/>
              <w:spacing w:after="0"/>
            </w:pPr>
            <w:r>
              <w:t>Delivery partners (external)</w:t>
            </w:r>
          </w:p>
        </w:tc>
        <w:tc>
          <w:tcPr>
            <w:tcW w:w="2614" w:type="dxa"/>
            <w:vAlign w:val="center"/>
          </w:tcPr>
          <w:p w14:paraId="72C51385" w14:textId="77777777" w:rsidR="009F4E02" w:rsidRDefault="009F4E02" w:rsidP="00BB0F69">
            <w:pPr>
              <w:pStyle w:val="ACUBodyArial"/>
              <w:spacing w:after="0"/>
            </w:pPr>
          </w:p>
          <w:p w14:paraId="2BF177DE" w14:textId="60C54EFC" w:rsidR="00066970" w:rsidRPr="009F4E02" w:rsidRDefault="009F4E02" w:rsidP="00BB0F69">
            <w:pPr>
              <w:pStyle w:val="ACUBodyArial"/>
              <w:spacing w:after="0"/>
              <w:rPr>
                <w:color w:val="0070C0"/>
                <w:sz w:val="16"/>
              </w:rPr>
            </w:pPr>
            <w:r w:rsidRPr="009F4E02">
              <w:rPr>
                <w:color w:val="0070C0"/>
                <w:sz w:val="16"/>
              </w:rPr>
              <w:t>&lt;</w:t>
            </w:r>
            <w:r w:rsidR="00822328" w:rsidRPr="009F4E02">
              <w:rPr>
                <w:color w:val="0070C0"/>
                <w:sz w:val="16"/>
              </w:rPr>
              <w:t>External suppliers engaged?</w:t>
            </w:r>
            <w:r w:rsidRPr="009F4E02">
              <w:rPr>
                <w:color w:val="0070C0"/>
                <w:sz w:val="16"/>
              </w:rPr>
              <w:t>&gt;</w:t>
            </w:r>
          </w:p>
        </w:tc>
        <w:tc>
          <w:tcPr>
            <w:tcW w:w="2614" w:type="dxa"/>
            <w:vAlign w:val="center"/>
          </w:tcPr>
          <w:p w14:paraId="69904EC5" w14:textId="77777777" w:rsidR="00066970" w:rsidRDefault="00066970" w:rsidP="00BB0F69">
            <w:pPr>
              <w:pStyle w:val="ACUBodyArial"/>
              <w:spacing w:after="0"/>
            </w:pPr>
          </w:p>
        </w:tc>
        <w:tc>
          <w:tcPr>
            <w:tcW w:w="2614" w:type="dxa"/>
            <w:vAlign w:val="center"/>
          </w:tcPr>
          <w:p w14:paraId="602AD493" w14:textId="77777777" w:rsidR="00066970" w:rsidRDefault="00066970" w:rsidP="00BB0F69">
            <w:pPr>
              <w:pStyle w:val="ACUBodyArial"/>
              <w:spacing w:after="0"/>
            </w:pPr>
          </w:p>
        </w:tc>
      </w:tr>
    </w:tbl>
    <w:p w14:paraId="724ED60B" w14:textId="77777777" w:rsidR="00132A79" w:rsidRDefault="00132A79" w:rsidP="009A5273">
      <w:pPr>
        <w:pStyle w:val="ACUBodyArial"/>
      </w:pPr>
    </w:p>
    <w:p w14:paraId="3F4D3B88" w14:textId="05EA3559" w:rsidR="00156AE7" w:rsidRDefault="00166961" w:rsidP="009A5273">
      <w:pPr>
        <w:pStyle w:val="ACUSubheading-Level2"/>
      </w:pPr>
      <w:bookmarkStart w:id="33" w:name="_Toc79679271"/>
      <w:r>
        <w:t>M</w:t>
      </w:r>
      <w:r w:rsidR="00156AE7">
        <w:t>ilestones</w:t>
      </w:r>
      <w:bookmarkEnd w:id="28"/>
      <w:bookmarkEnd w:id="33"/>
    </w:p>
    <w:p w14:paraId="056491EF" w14:textId="6A8F8E39" w:rsidR="00050571" w:rsidRDefault="004D5572" w:rsidP="009A5273">
      <w:pPr>
        <w:pStyle w:val="ACUBodyArial"/>
      </w:pPr>
      <w:r>
        <w:t>The following milestones have been planned for the project</w:t>
      </w:r>
      <w:r w:rsidR="008C752A">
        <w:t>.</w:t>
      </w:r>
      <w:r w:rsidR="002524AB">
        <w:t xml:space="preserve"> </w:t>
      </w:r>
      <w:r w:rsidR="00735C29">
        <w:t xml:space="preserve">The key </w:t>
      </w:r>
      <w:r w:rsidR="00175A4B">
        <w:t>milestones are highlighted</w:t>
      </w:r>
      <w:r w:rsidR="00F643A3">
        <w:t>.</w:t>
      </w:r>
      <w:r w:rsidR="002524AB">
        <w:br/>
      </w:r>
      <w:r w:rsidR="008C752A">
        <w:t xml:space="preserve">A more detailed schedule will be baselined in </w:t>
      </w:r>
      <w:r w:rsidR="00822328">
        <w:t>con</w:t>
      </w:r>
      <w:r w:rsidR="008C752A">
        <w:t>junction of approving the Project Initiation Document (PID).</w:t>
      </w:r>
    </w:p>
    <w:tbl>
      <w:tblPr>
        <w:tblW w:w="0" w:type="auto"/>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5228"/>
        <w:gridCol w:w="5228"/>
      </w:tblGrid>
      <w:tr w:rsidR="00050571" w14:paraId="49CD418C" w14:textId="77777777" w:rsidTr="007771E4">
        <w:trPr>
          <w:cantSplit/>
          <w:trHeight w:val="340"/>
        </w:trPr>
        <w:tc>
          <w:tcPr>
            <w:tcW w:w="5228" w:type="dxa"/>
            <w:shd w:val="clear" w:color="auto" w:fill="D6CDBF" w:themeFill="accent5" w:themeFillShade="E6"/>
            <w:vAlign w:val="center"/>
          </w:tcPr>
          <w:p w14:paraId="6AAF4192" w14:textId="6AB10A18" w:rsidR="00050571" w:rsidRPr="007B7F76" w:rsidRDefault="00050571" w:rsidP="009A5273">
            <w:pPr>
              <w:pStyle w:val="ACUBodyArial"/>
            </w:pPr>
            <w:r w:rsidRPr="007B7F76">
              <w:t>Delivery approach</w:t>
            </w:r>
          </w:p>
        </w:tc>
        <w:tc>
          <w:tcPr>
            <w:tcW w:w="5228" w:type="dxa"/>
            <w:vAlign w:val="center"/>
          </w:tcPr>
          <w:p w14:paraId="60737E9D" w14:textId="50FE7551" w:rsidR="00050571" w:rsidRDefault="00050571" w:rsidP="009A5273">
            <w:pPr>
              <w:pStyle w:val="ACUBodyArial"/>
            </w:pPr>
            <w:r>
              <w:t>[Single delivery / incremental delivery / X stages]</w:t>
            </w:r>
          </w:p>
        </w:tc>
      </w:tr>
    </w:tbl>
    <w:p w14:paraId="2C79E5C5" w14:textId="77777777" w:rsidR="00050571" w:rsidRDefault="00050571" w:rsidP="009A5273">
      <w:pPr>
        <w:pStyle w:val="ACUBodyArial"/>
      </w:pP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8892"/>
        <w:gridCol w:w="1564"/>
      </w:tblGrid>
      <w:tr w:rsidR="007B7F76" w:rsidRPr="007B7F76" w14:paraId="7EC23E2E" w14:textId="77777777" w:rsidTr="007771E4">
        <w:trPr>
          <w:cantSplit/>
          <w:trHeight w:val="340"/>
          <w:tblHeader/>
        </w:trPr>
        <w:tc>
          <w:tcPr>
            <w:tcW w:w="4252" w:type="pct"/>
            <w:shd w:val="clear" w:color="auto" w:fill="D6CDBF" w:themeFill="accent5" w:themeFillShade="E6"/>
            <w:vAlign w:val="center"/>
          </w:tcPr>
          <w:p w14:paraId="1F37668D" w14:textId="02A2DA26" w:rsidR="008C752A" w:rsidRPr="007B7F76" w:rsidRDefault="008C752A" w:rsidP="00BB0F69">
            <w:pPr>
              <w:pStyle w:val="ACUBodyArial"/>
              <w:spacing w:after="0"/>
            </w:pPr>
            <w:r w:rsidRPr="007B7F76">
              <w:t>Milestone</w:t>
            </w:r>
          </w:p>
        </w:tc>
        <w:tc>
          <w:tcPr>
            <w:tcW w:w="748" w:type="pct"/>
            <w:shd w:val="clear" w:color="auto" w:fill="D6CDBF" w:themeFill="accent5" w:themeFillShade="E6"/>
            <w:vAlign w:val="center"/>
          </w:tcPr>
          <w:p w14:paraId="2B65E300" w14:textId="464F746C" w:rsidR="008C752A" w:rsidRPr="007B7F76" w:rsidRDefault="008C752A" w:rsidP="00BB0F69">
            <w:pPr>
              <w:pStyle w:val="ACUBodyArial"/>
              <w:spacing w:after="0"/>
            </w:pPr>
            <w:r w:rsidRPr="007B7F76">
              <w:t>Expected timeframe</w:t>
            </w:r>
          </w:p>
        </w:tc>
      </w:tr>
      <w:tr w:rsidR="00007BC3" w:rsidRPr="00C30A68" w14:paraId="75B69E1B" w14:textId="77777777" w:rsidTr="007771E4">
        <w:trPr>
          <w:cantSplit/>
          <w:trHeight w:val="340"/>
        </w:trPr>
        <w:tc>
          <w:tcPr>
            <w:tcW w:w="4252" w:type="pct"/>
            <w:vAlign w:val="center"/>
          </w:tcPr>
          <w:p w14:paraId="1300C1FC" w14:textId="7EE7692F" w:rsidR="00007BC3" w:rsidRPr="00C30A68" w:rsidRDefault="00DC62B2" w:rsidP="00BB0F69">
            <w:pPr>
              <w:pStyle w:val="ACUBodyArial"/>
              <w:spacing w:after="0"/>
            </w:pPr>
            <w:r>
              <w:t xml:space="preserve">Project </w:t>
            </w:r>
            <w:r w:rsidR="00007BC3" w:rsidRPr="00C30A68">
              <w:t>Business Case approved</w:t>
            </w:r>
          </w:p>
        </w:tc>
        <w:tc>
          <w:tcPr>
            <w:tcW w:w="748" w:type="pct"/>
            <w:vAlign w:val="center"/>
          </w:tcPr>
          <w:p w14:paraId="1F1EA542" w14:textId="1206E2BD" w:rsidR="00007BC3" w:rsidRPr="00C30A68" w:rsidRDefault="00007BC3" w:rsidP="00BB0F69">
            <w:pPr>
              <w:pStyle w:val="ACUBodyArial"/>
              <w:spacing w:after="0"/>
            </w:pPr>
          </w:p>
        </w:tc>
      </w:tr>
      <w:tr w:rsidR="00007BC3" w:rsidRPr="00C30A68" w14:paraId="151F099D" w14:textId="77777777" w:rsidTr="007771E4">
        <w:trPr>
          <w:cantSplit/>
          <w:trHeight w:val="340"/>
        </w:trPr>
        <w:tc>
          <w:tcPr>
            <w:tcW w:w="4252" w:type="pct"/>
            <w:vAlign w:val="center"/>
          </w:tcPr>
          <w:p w14:paraId="4E65C7E2" w14:textId="178B500A" w:rsidR="00007BC3" w:rsidRPr="00C30A68" w:rsidRDefault="00DC62B2" w:rsidP="00BB0F69">
            <w:pPr>
              <w:pStyle w:val="ACUBodyArial"/>
              <w:spacing w:after="0"/>
            </w:pPr>
            <w:r>
              <w:t xml:space="preserve">Planning completed, </w:t>
            </w:r>
            <w:r w:rsidR="00007BC3" w:rsidRPr="00C30A68">
              <w:t>Project Initiation Document</w:t>
            </w:r>
            <w:r w:rsidR="00D66EF8" w:rsidRPr="00C30A68">
              <w:t xml:space="preserve"> (PID)</w:t>
            </w:r>
            <w:r w:rsidR="00007BC3" w:rsidRPr="00C30A68">
              <w:t xml:space="preserve"> approved</w:t>
            </w:r>
          </w:p>
        </w:tc>
        <w:tc>
          <w:tcPr>
            <w:tcW w:w="748" w:type="pct"/>
            <w:vAlign w:val="center"/>
          </w:tcPr>
          <w:p w14:paraId="31B202B8" w14:textId="2D352CBA" w:rsidR="00007BC3" w:rsidRPr="00C30A68" w:rsidRDefault="00007BC3" w:rsidP="00BB0F69">
            <w:pPr>
              <w:pStyle w:val="ACUBodyArial"/>
              <w:spacing w:after="0"/>
            </w:pPr>
          </w:p>
        </w:tc>
      </w:tr>
      <w:tr w:rsidR="00007BC3" w:rsidRPr="00C30A68" w14:paraId="75470E4E" w14:textId="77777777" w:rsidTr="007771E4">
        <w:trPr>
          <w:cantSplit/>
          <w:trHeight w:val="340"/>
        </w:trPr>
        <w:tc>
          <w:tcPr>
            <w:tcW w:w="4252" w:type="pct"/>
            <w:vAlign w:val="center"/>
          </w:tcPr>
          <w:p w14:paraId="06C5354B" w14:textId="250B0AFF" w:rsidR="00007BC3" w:rsidRPr="00C30A68" w:rsidRDefault="00DC62B2" w:rsidP="00BB0F69">
            <w:pPr>
              <w:pStyle w:val="ACUBodyArial"/>
              <w:spacing w:after="0"/>
            </w:pPr>
            <w:r>
              <w:t>Contractual arrangements and procurement in place</w:t>
            </w:r>
          </w:p>
        </w:tc>
        <w:tc>
          <w:tcPr>
            <w:tcW w:w="748" w:type="pct"/>
            <w:vAlign w:val="center"/>
          </w:tcPr>
          <w:p w14:paraId="569A3744" w14:textId="6C019AA8" w:rsidR="00007BC3" w:rsidRPr="00C30A68" w:rsidRDefault="00007BC3" w:rsidP="00BB0F69">
            <w:pPr>
              <w:pStyle w:val="ACUBodyArial"/>
              <w:spacing w:after="0"/>
            </w:pPr>
          </w:p>
        </w:tc>
      </w:tr>
      <w:tr w:rsidR="00007BC3" w:rsidRPr="00C30A68" w14:paraId="72552FBB" w14:textId="77777777" w:rsidTr="007771E4">
        <w:trPr>
          <w:cantSplit/>
          <w:trHeight w:val="340"/>
        </w:trPr>
        <w:tc>
          <w:tcPr>
            <w:tcW w:w="4252" w:type="pct"/>
            <w:vAlign w:val="center"/>
          </w:tcPr>
          <w:p w14:paraId="30C755A6" w14:textId="2C079CCE" w:rsidR="00007BC3" w:rsidRPr="00C30A68" w:rsidRDefault="00007BC3" w:rsidP="00BB0F69">
            <w:pPr>
              <w:pStyle w:val="ACUBodyArial"/>
              <w:spacing w:after="0"/>
            </w:pPr>
            <w:r w:rsidRPr="00C30A68">
              <w:t>Business readiness developed</w:t>
            </w:r>
          </w:p>
        </w:tc>
        <w:tc>
          <w:tcPr>
            <w:tcW w:w="748" w:type="pct"/>
            <w:vAlign w:val="center"/>
          </w:tcPr>
          <w:p w14:paraId="6A2D990B" w14:textId="14971CFD" w:rsidR="00007BC3" w:rsidRPr="00C30A68" w:rsidRDefault="00007BC3" w:rsidP="00BB0F69">
            <w:pPr>
              <w:pStyle w:val="ACUBodyArial"/>
              <w:spacing w:after="0"/>
            </w:pPr>
          </w:p>
        </w:tc>
      </w:tr>
      <w:tr w:rsidR="00007BC3" w:rsidRPr="00C30A68" w14:paraId="5E872C71" w14:textId="77777777" w:rsidTr="007771E4">
        <w:trPr>
          <w:cantSplit/>
          <w:trHeight w:val="340"/>
        </w:trPr>
        <w:tc>
          <w:tcPr>
            <w:tcW w:w="4252" w:type="pct"/>
            <w:shd w:val="clear" w:color="auto" w:fill="E8E3DB" w:themeFill="accent5"/>
            <w:vAlign w:val="center"/>
          </w:tcPr>
          <w:p w14:paraId="491518FC" w14:textId="3874E033" w:rsidR="00007BC3" w:rsidRPr="00C30A68" w:rsidRDefault="00007BC3" w:rsidP="00BB0F69">
            <w:pPr>
              <w:pStyle w:val="ACUBodyArial"/>
              <w:spacing w:after="0"/>
              <w:rPr>
                <w:b/>
              </w:rPr>
            </w:pPr>
            <w:r w:rsidRPr="00C30A68">
              <w:rPr>
                <w:b/>
              </w:rPr>
              <w:t>Initial Go-Live</w:t>
            </w:r>
            <w:r w:rsidR="00D123F2" w:rsidRPr="00C30A68">
              <w:t xml:space="preserve"> (solution taken into use by the first users)</w:t>
            </w:r>
          </w:p>
        </w:tc>
        <w:tc>
          <w:tcPr>
            <w:tcW w:w="748" w:type="pct"/>
            <w:shd w:val="clear" w:color="auto" w:fill="E8E3DB" w:themeFill="accent5"/>
            <w:vAlign w:val="center"/>
          </w:tcPr>
          <w:p w14:paraId="496C65B8" w14:textId="043FD66D" w:rsidR="00007BC3" w:rsidRPr="00C30A68" w:rsidRDefault="00007BC3" w:rsidP="00BB0F69">
            <w:pPr>
              <w:pStyle w:val="ACUBodyArial"/>
              <w:spacing w:after="0"/>
            </w:pPr>
          </w:p>
        </w:tc>
      </w:tr>
      <w:tr w:rsidR="00007BC3" w:rsidRPr="00C30A68" w14:paraId="0B839606" w14:textId="77777777" w:rsidTr="007771E4">
        <w:trPr>
          <w:cantSplit/>
          <w:trHeight w:val="340"/>
        </w:trPr>
        <w:tc>
          <w:tcPr>
            <w:tcW w:w="4252" w:type="pct"/>
            <w:shd w:val="clear" w:color="auto" w:fill="E8E3DB" w:themeFill="accent5"/>
            <w:vAlign w:val="center"/>
          </w:tcPr>
          <w:p w14:paraId="753973C5" w14:textId="7B2EA585" w:rsidR="00007BC3" w:rsidRPr="00C30A68" w:rsidRDefault="00007BC3" w:rsidP="00BB0F69">
            <w:pPr>
              <w:pStyle w:val="ACUBodyArial"/>
              <w:spacing w:after="0"/>
              <w:rPr>
                <w:b/>
              </w:rPr>
            </w:pPr>
            <w:r w:rsidRPr="00C30A68">
              <w:rPr>
                <w:b/>
              </w:rPr>
              <w:t xml:space="preserve">Delivery </w:t>
            </w:r>
            <w:r w:rsidR="000951EC">
              <w:rPr>
                <w:b/>
              </w:rPr>
              <w:t>finalised</w:t>
            </w:r>
            <w:r w:rsidRPr="00C30A68">
              <w:t xml:space="preserve"> (practical completion</w:t>
            </w:r>
            <w:r w:rsidR="000951EC">
              <w:t>, acceptance of the delivery</w:t>
            </w:r>
            <w:r w:rsidRPr="00C30A68">
              <w:t>)</w:t>
            </w:r>
          </w:p>
        </w:tc>
        <w:tc>
          <w:tcPr>
            <w:tcW w:w="748" w:type="pct"/>
            <w:shd w:val="clear" w:color="auto" w:fill="E8E3DB" w:themeFill="accent5"/>
            <w:vAlign w:val="center"/>
          </w:tcPr>
          <w:p w14:paraId="381B5473" w14:textId="2011D623" w:rsidR="00007BC3" w:rsidRPr="00C30A68" w:rsidRDefault="00007BC3" w:rsidP="00BB0F69">
            <w:pPr>
              <w:pStyle w:val="ACUBodyArial"/>
              <w:spacing w:after="0"/>
            </w:pPr>
          </w:p>
        </w:tc>
      </w:tr>
      <w:tr w:rsidR="00007BC3" w:rsidRPr="00C30A68" w14:paraId="7A518F43" w14:textId="77777777" w:rsidTr="007771E4">
        <w:trPr>
          <w:cantSplit/>
          <w:trHeight w:val="340"/>
        </w:trPr>
        <w:tc>
          <w:tcPr>
            <w:tcW w:w="4252" w:type="pct"/>
            <w:vAlign w:val="center"/>
          </w:tcPr>
          <w:p w14:paraId="5DE488E8" w14:textId="2FEFEECC" w:rsidR="00007BC3" w:rsidRPr="00C30A68" w:rsidRDefault="00007BC3" w:rsidP="00BB0F69">
            <w:pPr>
              <w:pStyle w:val="ACUBodyArial"/>
              <w:spacing w:after="0"/>
            </w:pPr>
            <w:r w:rsidRPr="00C30A68">
              <w:lastRenderedPageBreak/>
              <w:t>Solution adopted into production</w:t>
            </w:r>
            <w:r w:rsidR="00DC62B2">
              <w:t xml:space="preserve"> in full</w:t>
            </w:r>
          </w:p>
        </w:tc>
        <w:tc>
          <w:tcPr>
            <w:tcW w:w="748" w:type="pct"/>
            <w:vAlign w:val="center"/>
          </w:tcPr>
          <w:p w14:paraId="23652538" w14:textId="6750BB94" w:rsidR="00007BC3" w:rsidRPr="00C30A68" w:rsidRDefault="00007BC3" w:rsidP="00BB0F69">
            <w:pPr>
              <w:pStyle w:val="ACUBodyArial"/>
              <w:spacing w:after="0"/>
            </w:pPr>
          </w:p>
        </w:tc>
      </w:tr>
      <w:tr w:rsidR="009D19E0" w:rsidRPr="00C30A68" w14:paraId="70E261CC" w14:textId="77777777" w:rsidTr="007771E4">
        <w:trPr>
          <w:cantSplit/>
          <w:trHeight w:val="340"/>
        </w:trPr>
        <w:tc>
          <w:tcPr>
            <w:tcW w:w="4252" w:type="pct"/>
            <w:shd w:val="clear" w:color="auto" w:fill="E8E3DB" w:themeFill="accent5"/>
            <w:vAlign w:val="center"/>
          </w:tcPr>
          <w:p w14:paraId="209F796F" w14:textId="4FC1CCAE" w:rsidR="009D19E0" w:rsidRPr="00C30A68" w:rsidRDefault="009D19E0" w:rsidP="00BB0F69">
            <w:pPr>
              <w:pStyle w:val="ACUBodyArial"/>
              <w:spacing w:after="0"/>
            </w:pPr>
            <w:r>
              <w:rPr>
                <w:b/>
              </w:rPr>
              <w:t>Output b</w:t>
            </w:r>
            <w:r w:rsidRPr="00C30A68">
              <w:rPr>
                <w:b/>
              </w:rPr>
              <w:t>enefits measured</w:t>
            </w:r>
            <w:r w:rsidRPr="00C30A68">
              <w:t xml:space="preserve"> (first measure)</w:t>
            </w:r>
          </w:p>
        </w:tc>
        <w:tc>
          <w:tcPr>
            <w:tcW w:w="748" w:type="pct"/>
            <w:shd w:val="clear" w:color="auto" w:fill="E8E3DB" w:themeFill="accent5"/>
            <w:vAlign w:val="center"/>
          </w:tcPr>
          <w:p w14:paraId="210250CC" w14:textId="77777777" w:rsidR="009D19E0" w:rsidRPr="00C30A68" w:rsidRDefault="009D19E0" w:rsidP="00BB0F69">
            <w:pPr>
              <w:pStyle w:val="ACUBodyArial"/>
              <w:spacing w:after="0"/>
            </w:pPr>
          </w:p>
        </w:tc>
      </w:tr>
      <w:tr w:rsidR="009D19E0" w:rsidRPr="00C30A68" w14:paraId="2561E924" w14:textId="77777777" w:rsidTr="007771E4">
        <w:trPr>
          <w:cantSplit/>
          <w:trHeight w:val="340"/>
        </w:trPr>
        <w:tc>
          <w:tcPr>
            <w:tcW w:w="4252" w:type="pct"/>
            <w:vAlign w:val="center"/>
          </w:tcPr>
          <w:p w14:paraId="25F1E6D7" w14:textId="7980D889" w:rsidR="009D19E0" w:rsidRPr="00C30A68" w:rsidRDefault="009D19E0" w:rsidP="00BB0F69">
            <w:pPr>
              <w:pStyle w:val="ACUBodyArial"/>
              <w:spacing w:after="0"/>
            </w:pPr>
            <w:r w:rsidRPr="00C30A68">
              <w:t>Project closed</w:t>
            </w:r>
            <w:r>
              <w:t>, Post-Implementation Review (PIR) approved</w:t>
            </w:r>
          </w:p>
        </w:tc>
        <w:tc>
          <w:tcPr>
            <w:tcW w:w="748" w:type="pct"/>
            <w:vAlign w:val="center"/>
          </w:tcPr>
          <w:p w14:paraId="4C31965A" w14:textId="1F3905D1" w:rsidR="009D19E0" w:rsidRPr="00C30A68" w:rsidRDefault="009D19E0" w:rsidP="00BB0F69">
            <w:pPr>
              <w:pStyle w:val="ACUBodyArial"/>
              <w:spacing w:after="0"/>
            </w:pPr>
          </w:p>
        </w:tc>
      </w:tr>
      <w:tr w:rsidR="009D19E0" w:rsidRPr="00C30A68" w14:paraId="1BD70092" w14:textId="77777777" w:rsidTr="007771E4">
        <w:trPr>
          <w:cantSplit/>
          <w:trHeight w:val="340"/>
        </w:trPr>
        <w:tc>
          <w:tcPr>
            <w:tcW w:w="4252" w:type="pct"/>
            <w:shd w:val="clear" w:color="auto" w:fill="E8E3DB" w:themeFill="accent5"/>
            <w:vAlign w:val="center"/>
          </w:tcPr>
          <w:p w14:paraId="09BA47CF" w14:textId="78B99C6F" w:rsidR="009D19E0" w:rsidRPr="00C30A68" w:rsidRDefault="009D19E0" w:rsidP="00BB0F69">
            <w:pPr>
              <w:pStyle w:val="ACUBodyArial"/>
              <w:spacing w:after="0"/>
              <w:rPr>
                <w:b/>
              </w:rPr>
            </w:pPr>
            <w:r>
              <w:rPr>
                <w:b/>
              </w:rPr>
              <w:t>Outcome benefits realised</w:t>
            </w:r>
            <w:r w:rsidRPr="00DC62B2">
              <w:t xml:space="preserve"> (last measure</w:t>
            </w:r>
            <w:r>
              <w:t>, within 12 months from project</w:t>
            </w:r>
            <w:r w:rsidRPr="00DC62B2">
              <w:t>)</w:t>
            </w:r>
          </w:p>
        </w:tc>
        <w:tc>
          <w:tcPr>
            <w:tcW w:w="748" w:type="pct"/>
            <w:shd w:val="clear" w:color="auto" w:fill="E8E3DB" w:themeFill="accent5"/>
            <w:vAlign w:val="center"/>
          </w:tcPr>
          <w:p w14:paraId="4A618FD0" w14:textId="77777777" w:rsidR="009D19E0" w:rsidRPr="00C30A68" w:rsidRDefault="009D19E0" w:rsidP="00BB0F69">
            <w:pPr>
              <w:pStyle w:val="ACUBodyArial"/>
              <w:spacing w:after="0"/>
            </w:pPr>
          </w:p>
        </w:tc>
      </w:tr>
    </w:tbl>
    <w:p w14:paraId="05EB029E" w14:textId="77777777" w:rsidR="00007BC3" w:rsidRDefault="00007BC3" w:rsidP="009A5273">
      <w:pPr>
        <w:pStyle w:val="ACUBodyArial"/>
      </w:pPr>
    </w:p>
    <w:p w14:paraId="6A069CBE" w14:textId="4A08BA1D" w:rsidR="00A2417A" w:rsidRDefault="006C3865" w:rsidP="009A5273">
      <w:pPr>
        <w:pStyle w:val="ACUSubheading-Level2"/>
      </w:pPr>
      <w:bookmarkStart w:id="34" w:name="_Toc79679272"/>
      <w:r>
        <w:t>Dependencies</w:t>
      </w:r>
      <w:bookmarkEnd w:id="34"/>
    </w:p>
    <w:p w14:paraId="7C54237D" w14:textId="7ADD19DB" w:rsidR="00F179D2" w:rsidRDefault="00F179D2" w:rsidP="009A5273">
      <w:pPr>
        <w:pStyle w:val="ACUBodyArial"/>
      </w:pPr>
      <w:r>
        <w:t xml:space="preserve">The project </w:t>
      </w:r>
      <w:r w:rsidR="00822328">
        <w:t>is expected to require the following input from or provide</w:t>
      </w:r>
      <w:r w:rsidR="00B03489">
        <w:t xml:space="preserve"> items</w:t>
      </w:r>
      <w:r w:rsidR="00822328">
        <w:t xml:space="preserve"> to other projects. </w:t>
      </w:r>
      <w:r>
        <w:t>The</w:t>
      </w:r>
      <w:r w:rsidR="00B03489">
        <w:t>se dependencies</w:t>
      </w:r>
      <w:r>
        <w:t xml:space="preserve"> will be further analysed during the </w:t>
      </w:r>
      <w:r w:rsidR="00B03489">
        <w:t xml:space="preserve">Plan </w:t>
      </w:r>
      <w:r w:rsidR="00D275F5">
        <w:t xml:space="preserve">phase </w:t>
      </w:r>
      <w:r>
        <w:t>and included in the project schedule for continuous monitoring.</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1046"/>
        <w:gridCol w:w="4182"/>
        <w:gridCol w:w="2091"/>
        <w:gridCol w:w="3137"/>
      </w:tblGrid>
      <w:tr w:rsidR="007B7F76" w:rsidRPr="007B7F76" w14:paraId="3C7D0B06" w14:textId="77777777" w:rsidTr="007771E4">
        <w:trPr>
          <w:cantSplit/>
          <w:trHeight w:val="340"/>
          <w:tblHeader/>
        </w:trPr>
        <w:tc>
          <w:tcPr>
            <w:tcW w:w="500" w:type="pct"/>
            <w:shd w:val="clear" w:color="auto" w:fill="D6CDBF" w:themeFill="accent5" w:themeFillShade="E6"/>
            <w:noWrap/>
            <w:tcMar>
              <w:left w:w="57" w:type="dxa"/>
              <w:right w:w="57" w:type="dxa"/>
            </w:tcMar>
            <w:vAlign w:val="center"/>
          </w:tcPr>
          <w:p w14:paraId="1D003F11" w14:textId="2010B6AF" w:rsidR="00615969" w:rsidRPr="007B7F76" w:rsidRDefault="00615969" w:rsidP="00BB0F69">
            <w:pPr>
              <w:pStyle w:val="ACUBodyArial"/>
              <w:spacing w:after="0"/>
            </w:pPr>
            <w:r w:rsidRPr="007B7F76">
              <w:t>Direction</w:t>
            </w:r>
          </w:p>
        </w:tc>
        <w:tc>
          <w:tcPr>
            <w:tcW w:w="2000" w:type="pct"/>
            <w:shd w:val="clear" w:color="auto" w:fill="D6CDBF" w:themeFill="accent5" w:themeFillShade="E6"/>
            <w:vAlign w:val="center"/>
          </w:tcPr>
          <w:p w14:paraId="19404D6C" w14:textId="45605DEE" w:rsidR="00615969" w:rsidRPr="007B7F76" w:rsidRDefault="00615969" w:rsidP="00BB0F69">
            <w:pPr>
              <w:pStyle w:val="ACUBodyArial"/>
              <w:spacing w:after="0"/>
            </w:pPr>
            <w:r w:rsidRPr="007B7F76">
              <w:t>Project name</w:t>
            </w:r>
          </w:p>
        </w:tc>
        <w:tc>
          <w:tcPr>
            <w:tcW w:w="1000" w:type="pct"/>
            <w:shd w:val="clear" w:color="auto" w:fill="D6CDBF" w:themeFill="accent5" w:themeFillShade="E6"/>
            <w:vAlign w:val="center"/>
          </w:tcPr>
          <w:p w14:paraId="52E6DCE8" w14:textId="6065E096" w:rsidR="00615969" w:rsidRPr="007B7F76" w:rsidRDefault="00615969" w:rsidP="00BB0F69">
            <w:pPr>
              <w:pStyle w:val="ACUBodyArial"/>
              <w:spacing w:after="0"/>
            </w:pPr>
            <w:r w:rsidRPr="007B7F76">
              <w:t>Type of relationship</w:t>
            </w:r>
          </w:p>
        </w:tc>
        <w:tc>
          <w:tcPr>
            <w:tcW w:w="1500" w:type="pct"/>
            <w:shd w:val="clear" w:color="auto" w:fill="D6CDBF" w:themeFill="accent5" w:themeFillShade="E6"/>
            <w:vAlign w:val="center"/>
          </w:tcPr>
          <w:p w14:paraId="7DB5A4B7" w14:textId="7AD8186C" w:rsidR="00615969" w:rsidRPr="007B7F76" w:rsidRDefault="00615969" w:rsidP="00BB0F69">
            <w:pPr>
              <w:pStyle w:val="ACUBodyArial"/>
              <w:spacing w:after="0"/>
            </w:pPr>
            <w:r w:rsidRPr="007B7F76">
              <w:t>Timing or milestone</w:t>
            </w:r>
          </w:p>
        </w:tc>
      </w:tr>
      <w:tr w:rsidR="00615969" w14:paraId="71CE90ED" w14:textId="77777777" w:rsidTr="007771E4">
        <w:trPr>
          <w:cantSplit/>
          <w:trHeight w:val="340"/>
        </w:trPr>
        <w:tc>
          <w:tcPr>
            <w:tcW w:w="500" w:type="pct"/>
            <w:tcMar>
              <w:left w:w="57" w:type="dxa"/>
              <w:right w:w="57" w:type="dxa"/>
            </w:tcMar>
            <w:vAlign w:val="center"/>
          </w:tcPr>
          <w:p w14:paraId="096D8D75" w14:textId="0775A357" w:rsidR="00615969" w:rsidRDefault="00615969" w:rsidP="00BB0F69">
            <w:pPr>
              <w:pStyle w:val="ACUBodyArial"/>
              <w:spacing w:after="0"/>
            </w:pPr>
            <w:r>
              <w:t>[Receive, provide]</w:t>
            </w:r>
          </w:p>
        </w:tc>
        <w:tc>
          <w:tcPr>
            <w:tcW w:w="2000" w:type="pct"/>
            <w:vAlign w:val="center"/>
          </w:tcPr>
          <w:p w14:paraId="788E434E" w14:textId="03665F95" w:rsidR="00615969" w:rsidRDefault="00615969" w:rsidP="00BB0F69">
            <w:pPr>
              <w:pStyle w:val="ACUBodyArial"/>
              <w:spacing w:after="0"/>
            </w:pPr>
          </w:p>
        </w:tc>
        <w:tc>
          <w:tcPr>
            <w:tcW w:w="1000" w:type="pct"/>
            <w:vAlign w:val="center"/>
          </w:tcPr>
          <w:p w14:paraId="04B90452" w14:textId="0B63D9EA" w:rsidR="00615969" w:rsidRDefault="00615969" w:rsidP="00BB0F69">
            <w:pPr>
              <w:pStyle w:val="ACUBodyArial"/>
              <w:spacing w:after="0"/>
            </w:pPr>
            <w:r>
              <w:t>[Data, Function, Technology, Resource, Policy]</w:t>
            </w:r>
          </w:p>
        </w:tc>
        <w:tc>
          <w:tcPr>
            <w:tcW w:w="1500" w:type="pct"/>
            <w:vAlign w:val="center"/>
          </w:tcPr>
          <w:p w14:paraId="48E7705E" w14:textId="77777777" w:rsidR="00615969" w:rsidRDefault="00615969" w:rsidP="00BB0F69">
            <w:pPr>
              <w:pStyle w:val="ACUBodyArial"/>
              <w:spacing w:after="0"/>
            </w:pPr>
          </w:p>
        </w:tc>
      </w:tr>
      <w:tr w:rsidR="00615969" w14:paraId="2B7C4BEB" w14:textId="77777777" w:rsidTr="007771E4">
        <w:trPr>
          <w:cantSplit/>
          <w:trHeight w:val="340"/>
        </w:trPr>
        <w:tc>
          <w:tcPr>
            <w:tcW w:w="500" w:type="pct"/>
            <w:tcMar>
              <w:left w:w="57" w:type="dxa"/>
              <w:right w:w="57" w:type="dxa"/>
            </w:tcMar>
            <w:vAlign w:val="center"/>
          </w:tcPr>
          <w:p w14:paraId="0A46CC6B" w14:textId="77777777" w:rsidR="00615969" w:rsidRDefault="00615969" w:rsidP="00BB0F69">
            <w:pPr>
              <w:pStyle w:val="ACUBodyArial"/>
              <w:spacing w:after="0"/>
            </w:pPr>
          </w:p>
        </w:tc>
        <w:tc>
          <w:tcPr>
            <w:tcW w:w="2000" w:type="pct"/>
            <w:vAlign w:val="center"/>
          </w:tcPr>
          <w:p w14:paraId="47E45CE9" w14:textId="18AEF056" w:rsidR="00615969" w:rsidRDefault="00615969" w:rsidP="00BB0F69">
            <w:pPr>
              <w:pStyle w:val="ACUBodyArial"/>
              <w:spacing w:after="0"/>
            </w:pPr>
          </w:p>
        </w:tc>
        <w:tc>
          <w:tcPr>
            <w:tcW w:w="1000" w:type="pct"/>
            <w:vAlign w:val="center"/>
          </w:tcPr>
          <w:p w14:paraId="1ECD43E4" w14:textId="77777777" w:rsidR="00615969" w:rsidRDefault="00615969" w:rsidP="00BB0F69">
            <w:pPr>
              <w:pStyle w:val="ACUBodyArial"/>
              <w:spacing w:after="0"/>
            </w:pPr>
          </w:p>
        </w:tc>
        <w:tc>
          <w:tcPr>
            <w:tcW w:w="1500" w:type="pct"/>
            <w:vAlign w:val="center"/>
          </w:tcPr>
          <w:p w14:paraId="43B25539" w14:textId="77777777" w:rsidR="00615969" w:rsidRDefault="00615969" w:rsidP="00BB0F69">
            <w:pPr>
              <w:pStyle w:val="ACUBodyArial"/>
              <w:spacing w:after="0"/>
            </w:pPr>
          </w:p>
        </w:tc>
      </w:tr>
    </w:tbl>
    <w:p w14:paraId="5F7F105E" w14:textId="77777777" w:rsidR="00D275F5" w:rsidRDefault="00D275F5" w:rsidP="009A5273">
      <w:pPr>
        <w:pStyle w:val="ACUBodyArial"/>
      </w:pPr>
    </w:p>
    <w:p w14:paraId="5E980D63" w14:textId="6B66BCFA" w:rsidR="006C3865" w:rsidRDefault="006C3865" w:rsidP="009A5273">
      <w:pPr>
        <w:pStyle w:val="ACUSubheading-Level2"/>
      </w:pPr>
      <w:bookmarkStart w:id="35" w:name="_Toc79679273"/>
      <w:r>
        <w:t>Constraints</w:t>
      </w:r>
      <w:bookmarkEnd w:id="35"/>
    </w:p>
    <w:p w14:paraId="360A3A69" w14:textId="44FA06C2" w:rsidR="004D0FDF" w:rsidRDefault="007B6E4D" w:rsidP="009A5273">
      <w:pPr>
        <w:pStyle w:val="ACUBodyArial"/>
      </w:pPr>
      <w:r>
        <w:t xml:space="preserve">The project </w:t>
      </w:r>
      <w:r w:rsidR="00B03489">
        <w:t xml:space="preserve">is expected to have the following limitations to </w:t>
      </w:r>
      <w:r>
        <w:t xml:space="preserve">its </w:t>
      </w:r>
      <w:r w:rsidR="00B325B2">
        <w:t xml:space="preserve">capacity or ability to deliver. They may refer to timing, availability, </w:t>
      </w:r>
      <w:proofErr w:type="gramStart"/>
      <w:r w:rsidR="00B325B2">
        <w:t>readiness</w:t>
      </w:r>
      <w:proofErr w:type="gramEnd"/>
      <w:r w:rsidR="00B325B2">
        <w:t xml:space="preserve"> or other factors related to the team, outputs or </w:t>
      </w:r>
      <w:r w:rsidR="00DC6DE3">
        <w:t>the project environment.</w:t>
      </w:r>
    </w:p>
    <w:tbl>
      <w:tblPr>
        <w:tblW w:w="0" w:type="auto"/>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3485"/>
        <w:gridCol w:w="3485"/>
        <w:gridCol w:w="3486"/>
      </w:tblGrid>
      <w:tr w:rsidR="007B7F76" w:rsidRPr="007B7F76" w14:paraId="3BC06A65" w14:textId="77777777" w:rsidTr="007771E4">
        <w:trPr>
          <w:cantSplit/>
          <w:trHeight w:val="340"/>
          <w:tblHeader/>
        </w:trPr>
        <w:tc>
          <w:tcPr>
            <w:tcW w:w="3485" w:type="dxa"/>
            <w:shd w:val="clear" w:color="auto" w:fill="D6CDBF" w:themeFill="accent5" w:themeFillShade="E6"/>
            <w:vAlign w:val="center"/>
          </w:tcPr>
          <w:p w14:paraId="4F279787" w14:textId="196196C2" w:rsidR="00DC6DE3" w:rsidRPr="007B7F76" w:rsidRDefault="000408ED" w:rsidP="00BB0F69">
            <w:pPr>
              <w:pStyle w:val="ACUBodyArial"/>
              <w:spacing w:after="0"/>
            </w:pPr>
            <w:r w:rsidRPr="007B7F76">
              <w:t xml:space="preserve">Constraint or </w:t>
            </w:r>
            <w:r w:rsidR="00F36288" w:rsidRPr="007B7F76">
              <w:t>cause</w:t>
            </w:r>
          </w:p>
        </w:tc>
        <w:tc>
          <w:tcPr>
            <w:tcW w:w="3485" w:type="dxa"/>
            <w:shd w:val="clear" w:color="auto" w:fill="D6CDBF" w:themeFill="accent5" w:themeFillShade="E6"/>
            <w:vAlign w:val="center"/>
          </w:tcPr>
          <w:p w14:paraId="3CECE9AA" w14:textId="093AD35B" w:rsidR="00DC6DE3" w:rsidRPr="007B7F76" w:rsidRDefault="00F36288" w:rsidP="00BB0F69">
            <w:pPr>
              <w:pStyle w:val="ACUBodyArial"/>
              <w:spacing w:after="0"/>
            </w:pPr>
            <w:r w:rsidRPr="007B7F76">
              <w:t>Impact to the project</w:t>
            </w:r>
          </w:p>
        </w:tc>
        <w:tc>
          <w:tcPr>
            <w:tcW w:w="3486" w:type="dxa"/>
            <w:shd w:val="clear" w:color="auto" w:fill="D6CDBF" w:themeFill="accent5" w:themeFillShade="E6"/>
            <w:vAlign w:val="center"/>
          </w:tcPr>
          <w:p w14:paraId="67CCED81" w14:textId="1421CCE5" w:rsidR="00DC6DE3" w:rsidRPr="007B7F76" w:rsidRDefault="00DC6DE3" w:rsidP="00BB0F69">
            <w:pPr>
              <w:pStyle w:val="ACUBodyArial"/>
              <w:spacing w:after="0"/>
            </w:pPr>
            <w:r w:rsidRPr="007B7F76">
              <w:t xml:space="preserve">Timing </w:t>
            </w:r>
            <w:r w:rsidR="00F36288" w:rsidRPr="007B7F76">
              <w:t>of the constraint</w:t>
            </w:r>
          </w:p>
        </w:tc>
      </w:tr>
      <w:tr w:rsidR="00DC6DE3" w14:paraId="728DC87E" w14:textId="77777777" w:rsidTr="007771E4">
        <w:trPr>
          <w:cantSplit/>
          <w:trHeight w:val="340"/>
        </w:trPr>
        <w:tc>
          <w:tcPr>
            <w:tcW w:w="3485" w:type="dxa"/>
            <w:vAlign w:val="center"/>
          </w:tcPr>
          <w:p w14:paraId="5FBE7A2F" w14:textId="77777777" w:rsidR="00DC6DE3" w:rsidRDefault="00DC6DE3" w:rsidP="00BB0F69">
            <w:pPr>
              <w:pStyle w:val="ACUBodyArial"/>
              <w:spacing w:after="0"/>
            </w:pPr>
          </w:p>
        </w:tc>
        <w:tc>
          <w:tcPr>
            <w:tcW w:w="3485" w:type="dxa"/>
            <w:vAlign w:val="center"/>
          </w:tcPr>
          <w:p w14:paraId="29624095" w14:textId="77777777" w:rsidR="00DC6DE3" w:rsidRDefault="00DC6DE3" w:rsidP="00BB0F69">
            <w:pPr>
              <w:pStyle w:val="ACUBodyArial"/>
              <w:spacing w:after="0"/>
            </w:pPr>
          </w:p>
        </w:tc>
        <w:tc>
          <w:tcPr>
            <w:tcW w:w="3486" w:type="dxa"/>
            <w:vAlign w:val="center"/>
          </w:tcPr>
          <w:p w14:paraId="39544FFF" w14:textId="77777777" w:rsidR="00DC6DE3" w:rsidRDefault="00DC6DE3" w:rsidP="00BB0F69">
            <w:pPr>
              <w:pStyle w:val="ACUBodyArial"/>
              <w:spacing w:after="0"/>
            </w:pPr>
          </w:p>
        </w:tc>
      </w:tr>
      <w:tr w:rsidR="00DC6DE3" w14:paraId="097D5C8B" w14:textId="77777777" w:rsidTr="007771E4">
        <w:trPr>
          <w:cantSplit/>
          <w:trHeight w:val="340"/>
        </w:trPr>
        <w:tc>
          <w:tcPr>
            <w:tcW w:w="3485" w:type="dxa"/>
            <w:vAlign w:val="center"/>
          </w:tcPr>
          <w:p w14:paraId="532357E2" w14:textId="77777777" w:rsidR="00DC6DE3" w:rsidRDefault="00DC6DE3" w:rsidP="00BB0F69">
            <w:pPr>
              <w:pStyle w:val="ACUBodyArial"/>
              <w:spacing w:after="0"/>
            </w:pPr>
          </w:p>
        </w:tc>
        <w:tc>
          <w:tcPr>
            <w:tcW w:w="3485" w:type="dxa"/>
            <w:vAlign w:val="center"/>
          </w:tcPr>
          <w:p w14:paraId="0DEF6108" w14:textId="77777777" w:rsidR="00DC6DE3" w:rsidRDefault="00DC6DE3" w:rsidP="00BB0F69">
            <w:pPr>
              <w:pStyle w:val="ACUBodyArial"/>
              <w:spacing w:after="0"/>
            </w:pPr>
          </w:p>
        </w:tc>
        <w:tc>
          <w:tcPr>
            <w:tcW w:w="3486" w:type="dxa"/>
            <w:vAlign w:val="center"/>
          </w:tcPr>
          <w:p w14:paraId="336A20E9" w14:textId="77777777" w:rsidR="00DC6DE3" w:rsidRDefault="00DC6DE3" w:rsidP="00BB0F69">
            <w:pPr>
              <w:pStyle w:val="ACUBodyArial"/>
              <w:spacing w:after="0"/>
            </w:pPr>
          </w:p>
        </w:tc>
      </w:tr>
    </w:tbl>
    <w:p w14:paraId="7438B875" w14:textId="77777777" w:rsidR="004D0FDF" w:rsidRDefault="004D0FDF" w:rsidP="009A5273">
      <w:pPr>
        <w:pStyle w:val="ACUBodyArial"/>
      </w:pPr>
    </w:p>
    <w:p w14:paraId="18CF8BB2" w14:textId="7C36CC76" w:rsidR="006C3865" w:rsidRDefault="006C3865" w:rsidP="009A5273">
      <w:pPr>
        <w:pStyle w:val="ACUSubheading-Level2"/>
      </w:pPr>
      <w:bookmarkStart w:id="36" w:name="_Toc79679274"/>
      <w:r>
        <w:t>Assumptions</w:t>
      </w:r>
      <w:bookmarkEnd w:id="36"/>
    </w:p>
    <w:p w14:paraId="279CF541" w14:textId="7AC3A913" w:rsidR="00F96BA7" w:rsidRDefault="00F96BA7" w:rsidP="009A5273">
      <w:pPr>
        <w:pStyle w:val="ACUBodyArial"/>
      </w:pPr>
      <w:r>
        <w:t xml:space="preserve">The following assumptions have been made </w:t>
      </w:r>
      <w:r w:rsidR="00546BB4">
        <w:t xml:space="preserve">when developing this </w:t>
      </w:r>
      <w:r w:rsidR="00DC7EE4">
        <w:t>Project Business Case</w:t>
      </w:r>
      <w:r w:rsidR="00546BB4">
        <w:t xml:space="preserve">. </w:t>
      </w:r>
      <w:r w:rsidR="00347952">
        <w:t xml:space="preserve">They </w:t>
      </w:r>
      <w:r w:rsidR="00150791">
        <w:t>may set some boundaries to how the project will be delivered</w:t>
      </w:r>
      <w:r w:rsidR="009179AA">
        <w:t xml:space="preserve"> and </w:t>
      </w:r>
      <w:r w:rsidR="00347952">
        <w:t xml:space="preserve">will be reviewed during project planning </w:t>
      </w:r>
      <w:r w:rsidR="009179AA">
        <w:t>stage.</w:t>
      </w:r>
    </w:p>
    <w:tbl>
      <w:tblPr>
        <w:tblW w:w="5000" w:type="pct"/>
        <w:jc w:val="center"/>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5228"/>
        <w:gridCol w:w="5228"/>
      </w:tblGrid>
      <w:tr w:rsidR="007B7F76" w:rsidRPr="007B7F76" w14:paraId="184DB9AC" w14:textId="77777777" w:rsidTr="003D10EF">
        <w:trPr>
          <w:cantSplit/>
          <w:trHeight w:val="340"/>
          <w:tblHeader/>
          <w:jc w:val="center"/>
        </w:trPr>
        <w:tc>
          <w:tcPr>
            <w:tcW w:w="5228" w:type="dxa"/>
            <w:shd w:val="clear" w:color="auto" w:fill="D6CDBF" w:themeFill="accent5" w:themeFillShade="E6"/>
            <w:vAlign w:val="center"/>
          </w:tcPr>
          <w:p w14:paraId="063D8A19" w14:textId="153F1DA1" w:rsidR="00F073F0" w:rsidRPr="007B7F76" w:rsidRDefault="00F073F0" w:rsidP="007771E4">
            <w:pPr>
              <w:pStyle w:val="ACUBodyArial"/>
              <w:spacing w:after="0"/>
            </w:pPr>
            <w:r w:rsidRPr="007B7F76">
              <w:t>Assumption</w:t>
            </w:r>
          </w:p>
        </w:tc>
        <w:tc>
          <w:tcPr>
            <w:tcW w:w="5228" w:type="dxa"/>
            <w:shd w:val="clear" w:color="auto" w:fill="D6CDBF" w:themeFill="accent5" w:themeFillShade="E6"/>
            <w:vAlign w:val="center"/>
          </w:tcPr>
          <w:p w14:paraId="01E797A2" w14:textId="32E0C7D5" w:rsidR="00F073F0" w:rsidRPr="007B7F76" w:rsidRDefault="00F073F0" w:rsidP="007771E4">
            <w:pPr>
              <w:pStyle w:val="ACUBodyArial"/>
              <w:spacing w:after="0"/>
            </w:pPr>
            <w:r w:rsidRPr="007B7F76">
              <w:t xml:space="preserve">Impact </w:t>
            </w:r>
            <w:r w:rsidR="005A7066" w:rsidRPr="007B7F76">
              <w:t>i</w:t>
            </w:r>
            <w:r w:rsidRPr="007B7F76">
              <w:t>f the assumption is incorrect</w:t>
            </w:r>
          </w:p>
        </w:tc>
      </w:tr>
      <w:tr w:rsidR="00F073F0" w14:paraId="51498EAA" w14:textId="77777777" w:rsidTr="003D10EF">
        <w:trPr>
          <w:cantSplit/>
          <w:trHeight w:val="340"/>
          <w:jc w:val="center"/>
        </w:trPr>
        <w:tc>
          <w:tcPr>
            <w:tcW w:w="5228" w:type="dxa"/>
            <w:vAlign w:val="center"/>
          </w:tcPr>
          <w:p w14:paraId="78D8C9B5" w14:textId="77777777" w:rsidR="00F073F0" w:rsidRDefault="00F073F0" w:rsidP="007771E4">
            <w:pPr>
              <w:pStyle w:val="ACUBodyArial"/>
              <w:spacing w:after="0"/>
            </w:pPr>
          </w:p>
        </w:tc>
        <w:tc>
          <w:tcPr>
            <w:tcW w:w="5228" w:type="dxa"/>
            <w:vAlign w:val="center"/>
          </w:tcPr>
          <w:p w14:paraId="2FBF16DF" w14:textId="77777777" w:rsidR="00F073F0" w:rsidRDefault="00F073F0" w:rsidP="007771E4">
            <w:pPr>
              <w:pStyle w:val="ACUBodyArial"/>
              <w:spacing w:after="0"/>
            </w:pPr>
          </w:p>
        </w:tc>
      </w:tr>
      <w:tr w:rsidR="00F073F0" w14:paraId="3F02DB89" w14:textId="77777777" w:rsidTr="003D10EF">
        <w:trPr>
          <w:cantSplit/>
          <w:trHeight w:val="340"/>
          <w:jc w:val="center"/>
        </w:trPr>
        <w:tc>
          <w:tcPr>
            <w:tcW w:w="5228" w:type="dxa"/>
            <w:vAlign w:val="center"/>
          </w:tcPr>
          <w:p w14:paraId="5417931D" w14:textId="77777777" w:rsidR="00F073F0" w:rsidRDefault="00F073F0" w:rsidP="007771E4">
            <w:pPr>
              <w:pStyle w:val="ACUBodyArial"/>
              <w:spacing w:after="0"/>
            </w:pPr>
          </w:p>
        </w:tc>
        <w:tc>
          <w:tcPr>
            <w:tcW w:w="5228" w:type="dxa"/>
            <w:vAlign w:val="center"/>
          </w:tcPr>
          <w:p w14:paraId="2773A584" w14:textId="77777777" w:rsidR="00F073F0" w:rsidRDefault="00F073F0" w:rsidP="007771E4">
            <w:pPr>
              <w:pStyle w:val="ACUBodyArial"/>
              <w:spacing w:after="0"/>
            </w:pPr>
          </w:p>
        </w:tc>
      </w:tr>
    </w:tbl>
    <w:p w14:paraId="758141C8" w14:textId="77777777" w:rsidR="00F96BA7" w:rsidRDefault="00F96BA7" w:rsidP="009A5273">
      <w:pPr>
        <w:pStyle w:val="ACUBodyArial"/>
      </w:pPr>
    </w:p>
    <w:p w14:paraId="770FC663" w14:textId="17A85F80" w:rsidR="006C3865" w:rsidRDefault="006C3865" w:rsidP="009A5273">
      <w:pPr>
        <w:pStyle w:val="ACUSubheading-Level2"/>
      </w:pPr>
      <w:bookmarkStart w:id="37" w:name="Project_Organisation"/>
      <w:bookmarkStart w:id="38" w:name="_Toc79679275"/>
      <w:r>
        <w:t xml:space="preserve">Project </w:t>
      </w:r>
      <w:bookmarkEnd w:id="37"/>
      <w:r w:rsidR="00066970">
        <w:t>organisation and governance</w:t>
      </w:r>
      <w:bookmarkEnd w:id="38"/>
    </w:p>
    <w:p w14:paraId="2A57C5C2" w14:textId="77777777" w:rsidR="002524AB" w:rsidRDefault="00AE40EC" w:rsidP="009A5273">
      <w:pPr>
        <w:pStyle w:val="ACUBodyArial"/>
      </w:pPr>
      <w:r>
        <w:t xml:space="preserve">The following key stakeholders </w:t>
      </w:r>
      <w:r w:rsidR="005D0733">
        <w:t xml:space="preserve">and governance arrangements are </w:t>
      </w:r>
      <w:r w:rsidR="00B83A96">
        <w:t xml:space="preserve">proposed </w:t>
      </w:r>
      <w:r w:rsidR="005D0733">
        <w:t xml:space="preserve">for </w:t>
      </w:r>
      <w:r>
        <w:t>the project.</w:t>
      </w:r>
    </w:p>
    <w:p w14:paraId="73874753" w14:textId="23CE45C6" w:rsidR="00DE6879" w:rsidRDefault="00940ECF" w:rsidP="009A5273">
      <w:pPr>
        <w:pStyle w:val="ACUBodyArial"/>
      </w:pPr>
      <w:r>
        <w:t>The roles and responsibilities</w:t>
      </w:r>
      <w:r w:rsidR="00DE6879">
        <w:t xml:space="preserve"> follow the </w:t>
      </w:r>
      <w:r w:rsidR="00DE6879" w:rsidRPr="00F56900">
        <w:t>definition</w:t>
      </w:r>
      <w:r w:rsidRPr="00F56900">
        <w:t>s</w:t>
      </w:r>
      <w:r w:rsidR="00DE6879" w:rsidRPr="00F56900">
        <w:t xml:space="preserve"> included</w:t>
      </w:r>
      <w:r w:rsidR="00DE6879">
        <w:t xml:space="preserve"> in the </w:t>
      </w:r>
      <w:hyperlink r:id="rId11" w:history="1">
        <w:r w:rsidR="00DE6879" w:rsidRPr="00ED7309">
          <w:rPr>
            <w:rStyle w:val="Hyperlink"/>
          </w:rPr>
          <w:t>ACU Project Management Model</w:t>
        </w:r>
      </w:hyperlink>
      <w:r w:rsidR="00DE6879">
        <w:t>.</w:t>
      </w:r>
    </w:p>
    <w:tbl>
      <w:tblPr>
        <w:tblW w:w="5000" w:type="pct"/>
        <w:jc w:val="center"/>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3450"/>
        <w:gridCol w:w="7006"/>
      </w:tblGrid>
      <w:tr w:rsidR="007B7F76" w:rsidRPr="007B7F76" w14:paraId="3829D7E1" w14:textId="77777777" w:rsidTr="007771E4">
        <w:trPr>
          <w:cantSplit/>
          <w:trHeight w:val="340"/>
          <w:tblHeader/>
          <w:jc w:val="center"/>
        </w:trPr>
        <w:tc>
          <w:tcPr>
            <w:tcW w:w="1650" w:type="pct"/>
            <w:shd w:val="clear" w:color="auto" w:fill="D6CDBF" w:themeFill="accent5" w:themeFillShade="E6"/>
            <w:vAlign w:val="center"/>
          </w:tcPr>
          <w:p w14:paraId="720F3518" w14:textId="73F136E9" w:rsidR="004736B8" w:rsidRPr="007B7F76" w:rsidRDefault="001A7D25" w:rsidP="00BB0F69">
            <w:pPr>
              <w:pStyle w:val="ACUBodyArial"/>
              <w:spacing w:after="0"/>
            </w:pPr>
            <w:r w:rsidRPr="007B7F76">
              <w:t>Role</w:t>
            </w:r>
          </w:p>
        </w:tc>
        <w:tc>
          <w:tcPr>
            <w:tcW w:w="3350" w:type="pct"/>
            <w:shd w:val="clear" w:color="auto" w:fill="D6CDBF" w:themeFill="accent5" w:themeFillShade="E6"/>
            <w:vAlign w:val="center"/>
          </w:tcPr>
          <w:p w14:paraId="4C74CEAE" w14:textId="7916E517" w:rsidR="004736B8" w:rsidRPr="007B7F76" w:rsidRDefault="00D149E4" w:rsidP="00BB0F69">
            <w:pPr>
              <w:pStyle w:val="ACUBodyArial"/>
              <w:spacing w:after="0"/>
            </w:pPr>
            <w:r w:rsidRPr="007B7F76">
              <w:t>Portfolio / unit, position, name</w:t>
            </w:r>
          </w:p>
        </w:tc>
      </w:tr>
      <w:tr w:rsidR="00066970" w14:paraId="5D4376B4" w14:textId="77777777" w:rsidTr="007771E4">
        <w:trPr>
          <w:cantSplit/>
          <w:trHeight w:val="340"/>
          <w:jc w:val="center"/>
        </w:trPr>
        <w:tc>
          <w:tcPr>
            <w:tcW w:w="1650" w:type="pct"/>
            <w:vAlign w:val="center"/>
          </w:tcPr>
          <w:p w14:paraId="32116B71" w14:textId="6DC57A0F" w:rsidR="00066970" w:rsidRDefault="00066970" w:rsidP="00BB0F69">
            <w:pPr>
              <w:pStyle w:val="ACUBodyArial"/>
              <w:spacing w:after="0"/>
            </w:pPr>
            <w:r>
              <w:t>Executive Sponsor</w:t>
            </w:r>
          </w:p>
        </w:tc>
        <w:tc>
          <w:tcPr>
            <w:tcW w:w="3350" w:type="pct"/>
            <w:vAlign w:val="center"/>
          </w:tcPr>
          <w:p w14:paraId="61538C8A" w14:textId="77777777" w:rsidR="00066970" w:rsidRDefault="00066970" w:rsidP="00BB0F69">
            <w:pPr>
              <w:pStyle w:val="ACUBodyArial"/>
              <w:spacing w:after="0"/>
            </w:pPr>
          </w:p>
        </w:tc>
      </w:tr>
      <w:tr w:rsidR="00066970" w14:paraId="28A14AD5" w14:textId="77777777" w:rsidTr="007771E4">
        <w:trPr>
          <w:cantSplit/>
          <w:trHeight w:val="340"/>
          <w:jc w:val="center"/>
        </w:trPr>
        <w:tc>
          <w:tcPr>
            <w:tcW w:w="1650" w:type="pct"/>
            <w:vAlign w:val="center"/>
          </w:tcPr>
          <w:p w14:paraId="4E3849F0" w14:textId="024B7251" w:rsidR="00066970" w:rsidRDefault="00066970" w:rsidP="00BB0F69">
            <w:pPr>
              <w:pStyle w:val="ACUBodyArial"/>
              <w:spacing w:after="0"/>
            </w:pPr>
            <w:r>
              <w:t>Senior User</w:t>
            </w:r>
          </w:p>
        </w:tc>
        <w:tc>
          <w:tcPr>
            <w:tcW w:w="3350" w:type="pct"/>
            <w:vAlign w:val="center"/>
          </w:tcPr>
          <w:p w14:paraId="60794D8F" w14:textId="77777777" w:rsidR="00066970" w:rsidRDefault="00066970" w:rsidP="00BB0F69">
            <w:pPr>
              <w:pStyle w:val="ACUBodyArial"/>
              <w:spacing w:after="0"/>
            </w:pPr>
          </w:p>
        </w:tc>
      </w:tr>
      <w:tr w:rsidR="00066970" w14:paraId="086DF533" w14:textId="77777777" w:rsidTr="007771E4">
        <w:trPr>
          <w:cantSplit/>
          <w:trHeight w:val="340"/>
          <w:jc w:val="center"/>
        </w:trPr>
        <w:tc>
          <w:tcPr>
            <w:tcW w:w="1650" w:type="pct"/>
            <w:vAlign w:val="center"/>
          </w:tcPr>
          <w:p w14:paraId="64570E77" w14:textId="236D2D92" w:rsidR="00066970" w:rsidRDefault="00066970" w:rsidP="00BB0F69">
            <w:pPr>
              <w:pStyle w:val="ACUBodyArial"/>
              <w:spacing w:after="0"/>
            </w:pPr>
            <w:r>
              <w:t>Senior Supplier</w:t>
            </w:r>
          </w:p>
        </w:tc>
        <w:tc>
          <w:tcPr>
            <w:tcW w:w="3350" w:type="pct"/>
            <w:vAlign w:val="center"/>
          </w:tcPr>
          <w:p w14:paraId="7AD2EA28" w14:textId="77777777" w:rsidR="00066970" w:rsidRDefault="00066970" w:rsidP="00BB0F69">
            <w:pPr>
              <w:pStyle w:val="ACUBodyArial"/>
              <w:spacing w:after="0"/>
            </w:pPr>
          </w:p>
        </w:tc>
      </w:tr>
      <w:tr w:rsidR="00012FF6" w14:paraId="32A9EEA0" w14:textId="77777777" w:rsidTr="007771E4">
        <w:trPr>
          <w:cantSplit/>
          <w:trHeight w:val="340"/>
          <w:jc w:val="center"/>
        </w:trPr>
        <w:tc>
          <w:tcPr>
            <w:tcW w:w="1650" w:type="pct"/>
            <w:vAlign w:val="center"/>
          </w:tcPr>
          <w:p w14:paraId="5CDBC136" w14:textId="0FB58F11" w:rsidR="00012FF6" w:rsidRDefault="00012FF6" w:rsidP="00BB0F69">
            <w:pPr>
              <w:pStyle w:val="ACUBodyArial"/>
              <w:spacing w:after="0"/>
            </w:pPr>
            <w:r>
              <w:t>Benefit Owner</w:t>
            </w:r>
          </w:p>
        </w:tc>
        <w:tc>
          <w:tcPr>
            <w:tcW w:w="3350" w:type="pct"/>
            <w:vAlign w:val="center"/>
          </w:tcPr>
          <w:p w14:paraId="75900F5A" w14:textId="77777777" w:rsidR="00012FF6" w:rsidRDefault="00012FF6" w:rsidP="00BB0F69">
            <w:pPr>
              <w:pStyle w:val="ACUBodyArial"/>
              <w:spacing w:after="0"/>
            </w:pPr>
          </w:p>
        </w:tc>
      </w:tr>
      <w:tr w:rsidR="00012FF6" w14:paraId="224D2EA2" w14:textId="77777777" w:rsidTr="007771E4">
        <w:trPr>
          <w:cantSplit/>
          <w:trHeight w:val="340"/>
          <w:jc w:val="center"/>
        </w:trPr>
        <w:tc>
          <w:tcPr>
            <w:tcW w:w="1650" w:type="pct"/>
            <w:vAlign w:val="center"/>
          </w:tcPr>
          <w:p w14:paraId="59C8BDE2" w14:textId="02BAC517" w:rsidR="00012FF6" w:rsidRDefault="00012FF6" w:rsidP="00BB0F69">
            <w:pPr>
              <w:pStyle w:val="ACUBodyArial"/>
              <w:spacing w:after="0"/>
            </w:pPr>
            <w:r>
              <w:t>Business Change Manager</w:t>
            </w:r>
          </w:p>
        </w:tc>
        <w:tc>
          <w:tcPr>
            <w:tcW w:w="3350" w:type="pct"/>
            <w:vAlign w:val="center"/>
          </w:tcPr>
          <w:p w14:paraId="052973D4" w14:textId="77777777" w:rsidR="00012FF6" w:rsidRDefault="00012FF6" w:rsidP="00BB0F69">
            <w:pPr>
              <w:pStyle w:val="ACUBodyArial"/>
              <w:spacing w:after="0"/>
            </w:pPr>
          </w:p>
        </w:tc>
      </w:tr>
      <w:tr w:rsidR="00012FF6" w14:paraId="70AB4F74" w14:textId="77777777" w:rsidTr="007771E4">
        <w:trPr>
          <w:cantSplit/>
          <w:trHeight w:val="340"/>
          <w:jc w:val="center"/>
        </w:trPr>
        <w:tc>
          <w:tcPr>
            <w:tcW w:w="1650" w:type="pct"/>
            <w:vAlign w:val="center"/>
          </w:tcPr>
          <w:p w14:paraId="1AB0A7E5" w14:textId="20EDD2A8" w:rsidR="00012FF6" w:rsidRDefault="00012FF6" w:rsidP="00BB0F69">
            <w:pPr>
              <w:pStyle w:val="ACUBodyArial"/>
              <w:spacing w:after="0"/>
            </w:pPr>
            <w:r>
              <w:t>Project Owner</w:t>
            </w:r>
          </w:p>
        </w:tc>
        <w:tc>
          <w:tcPr>
            <w:tcW w:w="3350" w:type="pct"/>
            <w:vAlign w:val="center"/>
          </w:tcPr>
          <w:p w14:paraId="0625BC09" w14:textId="77777777" w:rsidR="00012FF6" w:rsidRDefault="00012FF6" w:rsidP="00BB0F69">
            <w:pPr>
              <w:pStyle w:val="ACUBodyArial"/>
              <w:spacing w:after="0"/>
            </w:pPr>
          </w:p>
        </w:tc>
      </w:tr>
      <w:tr w:rsidR="00012FF6" w14:paraId="2395C2A3" w14:textId="77777777" w:rsidTr="007771E4">
        <w:trPr>
          <w:cantSplit/>
          <w:trHeight w:val="340"/>
          <w:jc w:val="center"/>
        </w:trPr>
        <w:tc>
          <w:tcPr>
            <w:tcW w:w="1650" w:type="pct"/>
            <w:vAlign w:val="center"/>
          </w:tcPr>
          <w:p w14:paraId="263E2C45" w14:textId="76F31433" w:rsidR="00012FF6" w:rsidRDefault="00012FF6" w:rsidP="00BB0F69">
            <w:pPr>
              <w:pStyle w:val="ACUBodyArial"/>
              <w:spacing w:after="0"/>
            </w:pPr>
            <w:r>
              <w:t>Steering Committee membership</w:t>
            </w:r>
          </w:p>
        </w:tc>
        <w:tc>
          <w:tcPr>
            <w:tcW w:w="3350" w:type="pct"/>
            <w:vAlign w:val="center"/>
          </w:tcPr>
          <w:p w14:paraId="3A35233E" w14:textId="77777777" w:rsidR="00012FF6" w:rsidRDefault="00012FF6" w:rsidP="00BB0F69">
            <w:pPr>
              <w:pStyle w:val="ACUBodyArial"/>
              <w:spacing w:after="0"/>
            </w:pPr>
          </w:p>
        </w:tc>
      </w:tr>
      <w:tr w:rsidR="00012FF6" w14:paraId="67571600" w14:textId="77777777" w:rsidTr="007771E4">
        <w:trPr>
          <w:cantSplit/>
          <w:trHeight w:val="340"/>
          <w:jc w:val="center"/>
        </w:trPr>
        <w:tc>
          <w:tcPr>
            <w:tcW w:w="1650" w:type="pct"/>
            <w:vAlign w:val="center"/>
          </w:tcPr>
          <w:p w14:paraId="7713F918" w14:textId="4EAE3814" w:rsidR="00012FF6" w:rsidRDefault="00012FF6" w:rsidP="00BB0F69">
            <w:pPr>
              <w:pStyle w:val="ACUBodyArial"/>
              <w:spacing w:after="0"/>
            </w:pPr>
            <w:r>
              <w:lastRenderedPageBreak/>
              <w:t>Project Lead (Project Manager)</w:t>
            </w:r>
          </w:p>
        </w:tc>
        <w:tc>
          <w:tcPr>
            <w:tcW w:w="3350" w:type="pct"/>
            <w:vAlign w:val="center"/>
          </w:tcPr>
          <w:p w14:paraId="5447F38C" w14:textId="77777777" w:rsidR="00012FF6" w:rsidRDefault="00012FF6" w:rsidP="00BB0F69">
            <w:pPr>
              <w:pStyle w:val="ACUBodyArial"/>
              <w:spacing w:after="0"/>
            </w:pPr>
          </w:p>
        </w:tc>
      </w:tr>
      <w:tr w:rsidR="00012FF6" w14:paraId="2665CEB0" w14:textId="77777777" w:rsidTr="007771E4">
        <w:trPr>
          <w:cantSplit/>
          <w:trHeight w:val="340"/>
          <w:jc w:val="center"/>
        </w:trPr>
        <w:tc>
          <w:tcPr>
            <w:tcW w:w="1650" w:type="pct"/>
            <w:vAlign w:val="center"/>
          </w:tcPr>
          <w:p w14:paraId="12F3FD88" w14:textId="4F1F2972" w:rsidR="00012FF6" w:rsidRDefault="00012FF6" w:rsidP="00BB0F69">
            <w:pPr>
              <w:pStyle w:val="ACUBodyArial"/>
              <w:spacing w:after="0"/>
            </w:pPr>
            <w:r>
              <w:t>SME’s and other contributors</w:t>
            </w:r>
          </w:p>
        </w:tc>
        <w:tc>
          <w:tcPr>
            <w:tcW w:w="3350" w:type="pct"/>
            <w:vAlign w:val="center"/>
          </w:tcPr>
          <w:p w14:paraId="355203BA" w14:textId="77777777" w:rsidR="00012FF6" w:rsidRDefault="00012FF6" w:rsidP="00BB0F69">
            <w:pPr>
              <w:pStyle w:val="ACUBodyArial"/>
              <w:spacing w:after="0"/>
            </w:pPr>
          </w:p>
        </w:tc>
      </w:tr>
      <w:tr w:rsidR="00012FF6" w14:paraId="18883EF7" w14:textId="77777777" w:rsidTr="007771E4">
        <w:trPr>
          <w:cantSplit/>
          <w:trHeight w:val="340"/>
          <w:jc w:val="center"/>
        </w:trPr>
        <w:tc>
          <w:tcPr>
            <w:tcW w:w="1650" w:type="pct"/>
            <w:vAlign w:val="center"/>
          </w:tcPr>
          <w:p w14:paraId="009D8470" w14:textId="2E188C45" w:rsidR="00012FF6" w:rsidRDefault="00012FF6" w:rsidP="00BB0F69">
            <w:pPr>
              <w:pStyle w:val="ACUBodyArial"/>
              <w:spacing w:after="0"/>
            </w:pPr>
            <w:r>
              <w:t>Delivery partners (internal, external)</w:t>
            </w:r>
          </w:p>
        </w:tc>
        <w:tc>
          <w:tcPr>
            <w:tcW w:w="3350" w:type="pct"/>
            <w:vAlign w:val="center"/>
          </w:tcPr>
          <w:p w14:paraId="35EE7842" w14:textId="77777777" w:rsidR="00012FF6" w:rsidRDefault="00012FF6" w:rsidP="00BB0F69">
            <w:pPr>
              <w:pStyle w:val="ACUBodyArial"/>
              <w:spacing w:after="0"/>
            </w:pPr>
          </w:p>
        </w:tc>
      </w:tr>
    </w:tbl>
    <w:p w14:paraId="2C60B739" w14:textId="55DD944B" w:rsidR="004273CF" w:rsidRDefault="004273CF">
      <w:pPr>
        <w:rPr>
          <w:rFonts w:ascii="Arial" w:hAnsi="Arial"/>
        </w:rPr>
      </w:pPr>
    </w:p>
    <w:p w14:paraId="711AC922" w14:textId="1F2906BF" w:rsidR="00B03489" w:rsidRPr="007A53EF" w:rsidRDefault="00B03489" w:rsidP="009A5273">
      <w:pPr>
        <w:pStyle w:val="ACUBodyArial"/>
      </w:pPr>
      <w:r w:rsidRPr="00BB0F69">
        <w:rPr>
          <w:color w:val="0070C0"/>
          <w:sz w:val="16"/>
        </w:rPr>
        <w:t>&lt;Add a diagram / organisational chart which illustrates the relationships between the stakeholders.&gt;</w:t>
      </w:r>
    </w:p>
    <w:p w14:paraId="308EF4F0" w14:textId="7AA3C6C1" w:rsidR="00B03489" w:rsidRDefault="00B03489">
      <w:pPr>
        <w:rPr>
          <w:rFonts w:ascii="Arial" w:hAnsi="Arial"/>
        </w:rPr>
      </w:pPr>
    </w:p>
    <w:p w14:paraId="780CC46F" w14:textId="77777777" w:rsidR="00B03489" w:rsidRDefault="00B03489">
      <w:pPr>
        <w:rPr>
          <w:rFonts w:ascii="Arial" w:hAnsi="Arial"/>
        </w:rPr>
      </w:pPr>
    </w:p>
    <w:p w14:paraId="0A07BF67" w14:textId="77777777" w:rsidR="007B0A00" w:rsidRDefault="007B0A00" w:rsidP="00B24F56">
      <w:pPr>
        <w:pStyle w:val="ACUSubheading-Level1"/>
        <w:numPr>
          <w:ilvl w:val="0"/>
          <w:numId w:val="0"/>
        </w:numPr>
        <w:ind w:left="357"/>
        <w:sectPr w:rsidR="007B0A00" w:rsidSect="00425380">
          <w:headerReference w:type="default" r:id="rId12"/>
          <w:footerReference w:type="default" r:id="rId13"/>
          <w:headerReference w:type="first" r:id="rId14"/>
          <w:footerReference w:type="first" r:id="rId15"/>
          <w:pgSz w:w="11906" w:h="16838" w:code="9"/>
          <w:pgMar w:top="2126" w:right="720" w:bottom="720" w:left="720" w:header="709" w:footer="284" w:gutter="0"/>
          <w:cols w:space="708"/>
          <w:titlePg/>
          <w:docGrid w:linePitch="360"/>
        </w:sectPr>
      </w:pPr>
    </w:p>
    <w:p w14:paraId="23A4C630" w14:textId="776DD724" w:rsidR="00E74AD6" w:rsidRDefault="00E74AD6" w:rsidP="00B24F56">
      <w:pPr>
        <w:pStyle w:val="ACUSubheading-Level1"/>
      </w:pPr>
      <w:bookmarkStart w:id="39" w:name="Appendix1"/>
      <w:bookmarkStart w:id="40" w:name="_Toc79679276"/>
      <w:bookmarkEnd w:id="39"/>
      <w:r w:rsidRPr="004C440A">
        <w:lastRenderedPageBreak/>
        <w:t xml:space="preserve">APPENDIX </w:t>
      </w:r>
      <w:r>
        <w:t>1</w:t>
      </w:r>
      <w:r w:rsidRPr="004C440A">
        <w:t xml:space="preserve"> – </w:t>
      </w:r>
      <w:r w:rsidR="00410FC8">
        <w:t>B</w:t>
      </w:r>
      <w:r>
        <w:t>enefit Map</w:t>
      </w:r>
      <w:bookmarkEnd w:id="40"/>
    </w:p>
    <w:p w14:paraId="084C5B9A" w14:textId="5495574C" w:rsidR="00E74AD6" w:rsidRDefault="00E74AD6" w:rsidP="009A5273">
      <w:pPr>
        <w:pStyle w:val="ACUBodyArial"/>
      </w:pPr>
      <w:r w:rsidRPr="00BB0F69">
        <w:rPr>
          <w:color w:val="0070C0"/>
          <w:sz w:val="16"/>
        </w:rPr>
        <w:t xml:space="preserve">&lt;Paste or import your “O3” benefits map here. It shows the objectives, </w:t>
      </w:r>
      <w:r w:rsidR="00D52C3D" w:rsidRPr="00BB0F69">
        <w:rPr>
          <w:color w:val="0070C0"/>
          <w:sz w:val="16"/>
        </w:rPr>
        <w:t>outputs,</w:t>
      </w:r>
      <w:r w:rsidRPr="00BB0F69">
        <w:rPr>
          <w:color w:val="0070C0"/>
          <w:sz w:val="16"/>
        </w:rPr>
        <w:t xml:space="preserve"> and outcome along with the benefits identified.&gt;</w:t>
      </w:r>
    </w:p>
    <w:p w14:paraId="3B7D2762" w14:textId="347BC13C" w:rsidR="00136C63" w:rsidRDefault="00136C63" w:rsidP="009A5273">
      <w:pPr>
        <w:pStyle w:val="ACUBodyArial"/>
      </w:pPr>
    </w:p>
    <w:p w14:paraId="0AB0F6D0" w14:textId="7035991C" w:rsidR="006951A5" w:rsidRDefault="006951A5" w:rsidP="009A5273">
      <w:pPr>
        <w:pStyle w:val="ACUBodyArial"/>
      </w:pPr>
    </w:p>
    <w:p w14:paraId="7B520278" w14:textId="77777777" w:rsidR="006951A5" w:rsidRDefault="006951A5" w:rsidP="009A5273">
      <w:pPr>
        <w:pStyle w:val="ACUBodyArial"/>
      </w:pPr>
    </w:p>
    <w:p w14:paraId="616419A1" w14:textId="0A10216A" w:rsidR="00A21401" w:rsidRDefault="00A21401" w:rsidP="00B24F56">
      <w:pPr>
        <w:pStyle w:val="ACUSubheading-Level1"/>
        <w:numPr>
          <w:ilvl w:val="0"/>
          <w:numId w:val="0"/>
        </w:numPr>
        <w:ind w:left="357"/>
        <w:sectPr w:rsidR="00A21401" w:rsidSect="00136C63">
          <w:pgSz w:w="16838" w:h="11906" w:orient="landscape" w:code="9"/>
          <w:pgMar w:top="1797" w:right="720" w:bottom="720" w:left="720" w:header="709" w:footer="284" w:gutter="0"/>
          <w:cols w:space="708"/>
          <w:titlePg/>
          <w:docGrid w:linePitch="360"/>
        </w:sectPr>
      </w:pPr>
    </w:p>
    <w:p w14:paraId="2315C01C" w14:textId="773DB1DA" w:rsidR="007B0A00" w:rsidRPr="004C440A" w:rsidRDefault="0043301C" w:rsidP="00B24F56">
      <w:pPr>
        <w:pStyle w:val="ACUSubheading-Level1"/>
      </w:pPr>
      <w:bookmarkStart w:id="41" w:name="_Toc79679277"/>
      <w:r>
        <w:lastRenderedPageBreak/>
        <w:t xml:space="preserve">APPENDIX </w:t>
      </w:r>
      <w:r w:rsidR="00E44B94">
        <w:t>2</w:t>
      </w:r>
      <w:r w:rsidR="007B0A00" w:rsidRPr="004C440A">
        <w:t xml:space="preserve"> – </w:t>
      </w:r>
      <w:r w:rsidR="004C440A" w:rsidRPr="004C440A">
        <w:t>Title</w:t>
      </w:r>
      <w:bookmarkEnd w:id="41"/>
    </w:p>
    <w:p w14:paraId="5B8367E9" w14:textId="7D23CBE3" w:rsidR="007B0A00" w:rsidRDefault="007B0A00" w:rsidP="009A5273">
      <w:pPr>
        <w:pStyle w:val="ACUBodyArial"/>
      </w:pPr>
      <w:r>
        <w:t>Contents</w:t>
      </w:r>
    </w:p>
    <w:p w14:paraId="6151C6F6" w14:textId="66F8D8C0" w:rsidR="000951EC" w:rsidRDefault="000951EC" w:rsidP="009A5273">
      <w:pPr>
        <w:pStyle w:val="ACUBodyArial"/>
      </w:pPr>
    </w:p>
    <w:p w14:paraId="73A02EBD" w14:textId="203C6E95" w:rsidR="000951EC" w:rsidRDefault="000951EC">
      <w:pPr>
        <w:rPr>
          <w:rFonts w:ascii="Arial" w:hAnsi="Arial"/>
        </w:rPr>
      </w:pPr>
    </w:p>
    <w:sectPr w:rsidR="000951EC" w:rsidSect="00B03489">
      <w:pgSz w:w="11906" w:h="16838" w:code="9"/>
      <w:pgMar w:top="2126"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6551C" w14:textId="77777777" w:rsidR="000300BB" w:rsidRDefault="000300BB" w:rsidP="00C1064B">
      <w:pPr>
        <w:spacing w:after="0" w:line="240" w:lineRule="auto"/>
      </w:pPr>
      <w:r>
        <w:separator/>
      </w:r>
    </w:p>
  </w:endnote>
  <w:endnote w:type="continuationSeparator" w:id="0">
    <w:p w14:paraId="20B5C23C" w14:textId="77777777" w:rsidR="000300BB" w:rsidRDefault="000300BB" w:rsidP="00C1064B">
      <w:pPr>
        <w:spacing w:after="0" w:line="240" w:lineRule="auto"/>
      </w:pPr>
      <w:r>
        <w:continuationSeparator/>
      </w:r>
    </w:p>
  </w:endnote>
  <w:endnote w:type="continuationNotice" w:id="1">
    <w:p w14:paraId="48CBDB7A" w14:textId="77777777" w:rsidR="000300BB" w:rsidRDefault="000300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A407793-E961-4877-8EE4-3DA6CB7422D7}"/>
    <w:embedBold r:id="rId2" w:fontKey="{3587F52E-966C-4846-951E-7EC78167DD8E}"/>
    <w:embedItalic r:id="rId3" w:fontKey="{EC341BC0-20C6-4BAE-9391-F06084C11B9C}"/>
  </w:font>
  <w:font w:name="Georgia">
    <w:altName w:val="Georgia"/>
    <w:panose1 w:val="02040502050405020303"/>
    <w:charset w:val="00"/>
    <w:family w:val="roman"/>
    <w:pitch w:val="variable"/>
    <w:sig w:usb0="00000287" w:usb1="00000000" w:usb2="00000000" w:usb3="00000000" w:csb0="0000009F" w:csb1="00000000"/>
    <w:embedRegular r:id="rId4" w:fontKey="{0D0ED670-117A-4F13-A2C9-7824627BB8C2}"/>
    <w:embedBold r:id="rId5" w:fontKey="{4E316CC0-5DB4-4728-A121-27568B4B0E1E}"/>
    <w:embedItalic r:id="rId6" w:fontKey="{3DECBD9D-3BCB-41CD-B2EB-AA35CFA62FC3}"/>
  </w:font>
  <w:font w:name="Calibri Light">
    <w:panose1 w:val="020F0302020204030204"/>
    <w:charset w:val="00"/>
    <w:family w:val="swiss"/>
    <w:pitch w:val="variable"/>
    <w:sig w:usb0="E4002EFF" w:usb1="C000247B" w:usb2="00000009" w:usb3="00000000" w:csb0="000001FF" w:csb1="00000000"/>
    <w:embedRegular r:id="rId7" w:fontKey="{32B679C2-16E3-47FD-ABA7-F9C3C08BDFD4}"/>
    <w:embedBold r:id="rId8" w:fontKey="{5696D0C4-B20B-46E4-9090-6718845C176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5" w:type="dxa"/>
      <w:tblBorders>
        <w:top w:val="single" w:sz="4" w:space="0" w:color="auto"/>
      </w:tblBorders>
      <w:tblCellMar>
        <w:left w:w="0" w:type="dxa"/>
        <w:right w:w="0" w:type="dxa"/>
      </w:tblCellMar>
      <w:tblLook w:val="04A0" w:firstRow="1" w:lastRow="0" w:firstColumn="1" w:lastColumn="0" w:noHBand="0" w:noVBand="1"/>
    </w:tblPr>
    <w:tblGrid>
      <w:gridCol w:w="7797"/>
      <w:gridCol w:w="2688"/>
    </w:tblGrid>
    <w:tr w:rsidR="000300BB" w14:paraId="7D45C3DA" w14:textId="77777777" w:rsidTr="00425380">
      <w:trPr>
        <w:trHeight w:val="189"/>
      </w:trPr>
      <w:tc>
        <w:tcPr>
          <w:tcW w:w="7797" w:type="dxa"/>
          <w:vAlign w:val="bottom"/>
        </w:tcPr>
        <w:p w14:paraId="7AF7E7BC" w14:textId="3F0A3209" w:rsidR="000300BB" w:rsidRPr="001A1651" w:rsidRDefault="000300BB" w:rsidP="0095036D">
          <w:pPr>
            <w:pStyle w:val="ACUBodyArial"/>
            <w:spacing w:after="0"/>
          </w:pPr>
          <w:r>
            <w:rPr>
              <w:noProof/>
            </w:rPr>
            <w:fldChar w:fldCharType="begin"/>
          </w:r>
          <w:r>
            <w:rPr>
              <w:noProof/>
            </w:rPr>
            <w:instrText xml:space="preserve"> AUTHOR   \* MERGEFORMAT </w:instrText>
          </w:r>
          <w:r>
            <w:rPr>
              <w:noProof/>
            </w:rPr>
            <w:fldChar w:fldCharType="separate"/>
          </w:r>
          <w:r>
            <w:rPr>
              <w:noProof/>
            </w:rPr>
            <w:t>&lt;Document author name (in document properties)&gt;</w:t>
          </w:r>
          <w:r>
            <w:rPr>
              <w:noProof/>
            </w:rPr>
            <w:fldChar w:fldCharType="end"/>
          </w:r>
        </w:p>
      </w:tc>
      <w:tc>
        <w:tcPr>
          <w:tcW w:w="2688" w:type="dxa"/>
          <w:vAlign w:val="bottom"/>
        </w:tcPr>
        <w:p w14:paraId="1381FFFA" w14:textId="71DE0859" w:rsidR="000300BB" w:rsidRDefault="000300BB" w:rsidP="0095036D">
          <w:pPr>
            <w:pStyle w:val="ACUBodyArial"/>
            <w:spacing w:after="0"/>
          </w:pPr>
          <w:r>
            <w:t xml:space="preserve">Saved </w:t>
          </w:r>
          <w:r>
            <w:fldChar w:fldCharType="begin"/>
          </w:r>
          <w:r>
            <w:instrText xml:space="preserve"> SAVEDATE  \@ "d MMMM yyyy"  \* MERGEFORMAT </w:instrText>
          </w:r>
          <w:r>
            <w:fldChar w:fldCharType="separate"/>
          </w:r>
          <w:r>
            <w:rPr>
              <w:noProof/>
            </w:rPr>
            <w:t>12 August 2021</w:t>
          </w:r>
          <w:r>
            <w:fldChar w:fldCharType="end"/>
          </w:r>
        </w:p>
      </w:tc>
    </w:tr>
    <w:tr w:rsidR="000300BB" w14:paraId="7702249C" w14:textId="77777777" w:rsidTr="00425380">
      <w:trPr>
        <w:trHeight w:val="67"/>
      </w:trPr>
      <w:tc>
        <w:tcPr>
          <w:tcW w:w="7797" w:type="dxa"/>
          <w:vAlign w:val="bottom"/>
        </w:tcPr>
        <w:p w14:paraId="78777E93" w14:textId="719B5B14" w:rsidR="000300BB" w:rsidRPr="00187574" w:rsidRDefault="000300BB" w:rsidP="0095036D">
          <w:pPr>
            <w:pStyle w:val="ACUBodyArial"/>
            <w:spacing w:after="0"/>
          </w:pPr>
          <w:r>
            <w:t>&lt;Author’s position, team / business unit, faculty / directorate / portfolio&gt;</w:t>
          </w:r>
        </w:p>
      </w:tc>
      <w:tc>
        <w:tcPr>
          <w:tcW w:w="2688" w:type="dxa"/>
          <w:vAlign w:val="bottom"/>
        </w:tcPr>
        <w:p w14:paraId="1B3FBB53" w14:textId="17904ABF" w:rsidR="000300BB" w:rsidRPr="00187574" w:rsidRDefault="000300BB" w:rsidP="0095036D">
          <w:pPr>
            <w:pStyle w:val="ACUBodyArial"/>
            <w:spacing w:after="0"/>
            <w:rPr>
              <w:rStyle w:val="ACUPersonalisedTitleStyleChar"/>
              <w:rFonts w:asciiTheme="majorHAnsi" w:hAnsiTheme="majorHAnsi" w:cstheme="majorHAnsi"/>
              <w:b w:val="0"/>
              <w:color w:val="8C857B"/>
            </w:rPr>
          </w:pPr>
          <w:r w:rsidRPr="00187574">
            <w:rPr>
              <w:rStyle w:val="ACUPersonalisedTitleStyleChar"/>
              <w:rFonts w:asciiTheme="majorHAnsi" w:hAnsiTheme="majorHAnsi" w:cstheme="majorHAnsi"/>
              <w:b w:val="0"/>
              <w:color w:val="8C857B"/>
            </w:rPr>
            <w:t xml:space="preserve">Page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PAGE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14</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 xml:space="preserv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NUMPAGES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15</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w:t>
          </w:r>
        </w:p>
      </w:tc>
    </w:tr>
    <w:tr w:rsidR="000300BB" w14:paraId="0ED72384" w14:textId="77777777" w:rsidTr="00425380">
      <w:trPr>
        <w:trHeight w:val="67"/>
      </w:trPr>
      <w:tc>
        <w:tcPr>
          <w:tcW w:w="10485" w:type="dxa"/>
          <w:gridSpan w:val="2"/>
          <w:vAlign w:val="bottom"/>
        </w:tcPr>
        <w:p w14:paraId="7EC60C69" w14:textId="0636D42C" w:rsidR="000300BB" w:rsidRPr="00187574" w:rsidRDefault="000300BB" w:rsidP="0095036D">
          <w:pPr>
            <w:pStyle w:val="ACUBodyArial"/>
            <w:spacing w:after="0"/>
            <w:rPr>
              <w:rStyle w:val="ACUPersonalisedTitleStyleChar"/>
              <w:rFonts w:asciiTheme="majorHAnsi" w:hAnsiTheme="majorHAnsi" w:cstheme="majorHAnsi"/>
              <w:b w:val="0"/>
              <w:color w:val="8C857B"/>
            </w:rPr>
          </w:pPr>
          <w:r w:rsidRPr="00425380">
            <w:t xml:space="preserve">Australian Catholic University </w:t>
          </w:r>
          <w:proofErr w:type="gramStart"/>
          <w:r w:rsidRPr="00425380">
            <w:t>Limited  ABN</w:t>
          </w:r>
          <w:proofErr w:type="gramEnd"/>
          <w:r w:rsidRPr="00425380">
            <w:t xml:space="preserve"> 15 050 192 660  CRICOS registered provider: 00004G</w:t>
          </w:r>
        </w:p>
      </w:tc>
    </w:tr>
  </w:tbl>
  <w:p w14:paraId="49606F4B" w14:textId="77777777" w:rsidR="000300BB" w:rsidRDefault="000300BB" w:rsidP="00B93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18EF6" w14:textId="77777777" w:rsidR="000300BB" w:rsidRPr="00370AA6" w:rsidRDefault="000300BB" w:rsidP="00370AA6">
    <w:pPr>
      <w:pStyle w:val="BasicParagraph"/>
      <w:rPr>
        <w:rFonts w:ascii="Arial" w:hAnsi="Arial" w:cs="Arial"/>
        <w:b/>
        <w:bCs/>
        <w:color w:val="8C857B"/>
        <w:sz w:val="12"/>
        <w:szCs w:val="12"/>
      </w:rPr>
    </w:pPr>
    <w:r w:rsidRPr="003C2D31">
      <w:rPr>
        <w:rFonts w:ascii="Arial" w:hAnsi="Arial" w:cs="Arial"/>
        <w:b/>
        <w:bCs/>
        <w:color w:val="8C857B"/>
        <w:sz w:val="12"/>
        <w:szCs w:val="12"/>
      </w:rPr>
      <w:t xml:space="preserve">Australian Catholic University </w:t>
    </w:r>
    <w:proofErr w:type="gramStart"/>
    <w:r w:rsidRPr="003C2D31">
      <w:rPr>
        <w:rFonts w:ascii="Arial" w:hAnsi="Arial" w:cs="Arial"/>
        <w:b/>
        <w:bCs/>
        <w:color w:val="8C857B"/>
        <w:sz w:val="12"/>
        <w:szCs w:val="12"/>
      </w:rPr>
      <w:t>Limited  ABN</w:t>
    </w:r>
    <w:proofErr w:type="gramEnd"/>
    <w:r w:rsidRPr="003C2D31">
      <w:rPr>
        <w:rFonts w:ascii="Arial" w:hAnsi="Arial" w:cs="Arial"/>
        <w:b/>
        <w:bCs/>
        <w:color w:val="8C857B"/>
        <w:sz w:val="12"/>
        <w:szCs w:val="12"/>
      </w:rPr>
      <w:t xml:space="preserve"> 15 050 192 660  CRICOS registered provider: 00004G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BFAADA" w14:textId="77777777" w:rsidR="000300BB" w:rsidRDefault="000300BB" w:rsidP="00C1064B">
      <w:pPr>
        <w:spacing w:after="0" w:line="240" w:lineRule="auto"/>
      </w:pPr>
      <w:r>
        <w:separator/>
      </w:r>
    </w:p>
  </w:footnote>
  <w:footnote w:type="continuationSeparator" w:id="0">
    <w:p w14:paraId="3FFD374B" w14:textId="77777777" w:rsidR="000300BB" w:rsidRDefault="000300BB" w:rsidP="00C1064B">
      <w:pPr>
        <w:spacing w:after="0" w:line="240" w:lineRule="auto"/>
      </w:pPr>
      <w:r>
        <w:continuationSeparator/>
      </w:r>
    </w:p>
  </w:footnote>
  <w:footnote w:type="continuationNotice" w:id="1">
    <w:p w14:paraId="3BF3C6B4" w14:textId="77777777" w:rsidR="000300BB" w:rsidRDefault="000300BB">
      <w:pPr>
        <w:spacing w:after="0" w:line="240" w:lineRule="auto"/>
      </w:pPr>
    </w:p>
  </w:footnote>
  <w:footnote w:id="2">
    <w:p w14:paraId="5D79C209" w14:textId="2232B675" w:rsidR="000300BB" w:rsidRDefault="000300BB">
      <w:pPr>
        <w:pStyle w:val="FootnoteText"/>
      </w:pPr>
      <w:r>
        <w:rPr>
          <w:rStyle w:val="FootnoteReference"/>
        </w:rPr>
        <w:footnoteRef/>
      </w:r>
      <w:r>
        <w:t xml:space="preserve"> </w:t>
      </w:r>
      <w:r w:rsidRPr="00AC6C86">
        <w:rPr>
          <w:rFonts w:ascii="Arial" w:hAnsi="Arial" w:cs="Arial"/>
          <w:sz w:val="16"/>
          <w:szCs w:val="16"/>
        </w:rPr>
        <w:t xml:space="preserve">ACU Strategic Plan 2023 is available through ACU public internet &gt; About ACU &gt; </w:t>
      </w:r>
      <w:hyperlink r:id="rId1" w:history="1">
        <w:r w:rsidRPr="00AC6C86">
          <w:rPr>
            <w:rStyle w:val="Hyperlink"/>
            <w:rFonts w:ascii="Arial" w:hAnsi="Arial" w:cs="Arial"/>
            <w:sz w:val="16"/>
            <w:szCs w:val="16"/>
          </w:rPr>
          <w:t>Strategic Plan 2023</w:t>
        </w:r>
      </w:hyperlink>
      <w:r w:rsidRPr="00AC6C86">
        <w:rPr>
          <w:rFonts w:ascii="Arial" w:hAnsi="Arial" w:cs="Arial"/>
          <w:sz w:val="16"/>
          <w:szCs w:val="16"/>
        </w:rPr>
        <w:t>.</w:t>
      </w:r>
      <w:r>
        <w:rPr>
          <w:rFonts w:ascii="Arial" w:hAnsi="Arial" w:cs="Arial"/>
          <w:sz w:val="16"/>
          <w:szCs w:val="16"/>
        </w:rPr>
        <w:t xml:space="preserve"> </w:t>
      </w:r>
      <w:r w:rsidRPr="00AC6C86">
        <w:rPr>
          <w:rFonts w:ascii="Arial" w:hAnsi="Arial" w:cs="Arial"/>
          <w:sz w:val="16"/>
          <w:szCs w:val="16"/>
        </w:rPr>
        <w:t xml:space="preserve">KPI’s </w:t>
      </w:r>
      <w:r>
        <w:rPr>
          <w:rFonts w:ascii="Arial" w:hAnsi="Arial" w:cs="Arial"/>
          <w:sz w:val="16"/>
          <w:szCs w:val="16"/>
        </w:rPr>
        <w:t xml:space="preserve">and </w:t>
      </w:r>
      <w:r w:rsidRPr="00AC6C86">
        <w:rPr>
          <w:rFonts w:ascii="Arial" w:hAnsi="Arial" w:cs="Arial"/>
          <w:sz w:val="16"/>
          <w:szCs w:val="16"/>
        </w:rPr>
        <w:t xml:space="preserve">VC </w:t>
      </w:r>
      <w:r>
        <w:rPr>
          <w:rFonts w:ascii="Arial" w:hAnsi="Arial" w:cs="Arial"/>
          <w:sz w:val="16"/>
          <w:szCs w:val="16"/>
        </w:rPr>
        <w:t>Annual Priorities</w:t>
      </w:r>
      <w:r w:rsidRPr="00AC6C86">
        <w:rPr>
          <w:rFonts w:ascii="Arial" w:hAnsi="Arial" w:cs="Arial"/>
          <w:sz w:val="16"/>
          <w:szCs w:val="16"/>
        </w:rPr>
        <w:t xml:space="preserve"> 202</w:t>
      </w:r>
      <w:r>
        <w:rPr>
          <w:rFonts w:ascii="Arial" w:hAnsi="Arial" w:cs="Arial"/>
          <w:sz w:val="16"/>
          <w:szCs w:val="16"/>
        </w:rPr>
        <w:t>1</w:t>
      </w:r>
      <w:r w:rsidRPr="00AC6C86">
        <w:rPr>
          <w:rFonts w:ascii="Arial" w:hAnsi="Arial" w:cs="Arial"/>
          <w:sz w:val="16"/>
          <w:szCs w:val="16"/>
        </w:rPr>
        <w:t xml:space="preserve"> are available through OPSM &gt; </w:t>
      </w:r>
      <w:hyperlink r:id="rId2" w:history="1">
        <w:r w:rsidRPr="00AC6C86">
          <w:rPr>
            <w:rStyle w:val="Hyperlink"/>
            <w:rFonts w:ascii="Arial" w:hAnsi="Arial" w:cs="Arial"/>
            <w:sz w:val="16"/>
            <w:szCs w:val="16"/>
          </w:rPr>
          <w:t>Strategy page</w:t>
        </w:r>
      </w:hyperlink>
      <w:r w:rsidRPr="00AC6C86">
        <w:rPr>
          <w:rFonts w:ascii="Arial" w:hAnsi="Arial" w:cs="Arial"/>
          <w:sz w:val="16"/>
          <w:szCs w:val="16"/>
        </w:rPr>
        <w:t>.</w:t>
      </w:r>
    </w:p>
  </w:footnote>
  <w:footnote w:id="3">
    <w:p w14:paraId="0DAE74E6" w14:textId="252E504A" w:rsidR="000300BB" w:rsidRDefault="000300BB">
      <w:pPr>
        <w:pStyle w:val="FootnoteText"/>
      </w:pPr>
      <w:r>
        <w:rPr>
          <w:rStyle w:val="FootnoteReference"/>
        </w:rPr>
        <w:footnoteRef/>
      </w:r>
      <w:r>
        <w:t xml:space="preserve"> </w:t>
      </w:r>
      <w:r>
        <w:rPr>
          <w:rFonts w:ascii="Arial" w:hAnsi="Arial" w:cs="Arial"/>
          <w:sz w:val="16"/>
          <w:szCs w:val="16"/>
        </w:rPr>
        <w:t xml:space="preserve">Increase revenue, </w:t>
      </w:r>
      <w:proofErr w:type="gramStart"/>
      <w:r>
        <w:rPr>
          <w:rFonts w:ascii="Arial" w:hAnsi="Arial" w:cs="Arial"/>
          <w:sz w:val="16"/>
          <w:szCs w:val="16"/>
        </w:rPr>
        <w:t>Reduce</w:t>
      </w:r>
      <w:proofErr w:type="gramEnd"/>
      <w:r>
        <w:rPr>
          <w:rFonts w:ascii="Arial" w:hAnsi="Arial" w:cs="Arial"/>
          <w:sz w:val="16"/>
          <w:szCs w:val="16"/>
        </w:rPr>
        <w:t xml:space="preserve"> cost, Repurpose resources, Secure $ position, </w:t>
      </w:r>
      <w:r w:rsidRPr="00AC6C86">
        <w:rPr>
          <w:rFonts w:ascii="Arial" w:hAnsi="Arial" w:cs="Arial"/>
          <w:sz w:val="16"/>
          <w:szCs w:val="16"/>
        </w:rPr>
        <w:t>Improve student experience</w:t>
      </w:r>
      <w:r>
        <w:rPr>
          <w:rFonts w:ascii="Arial" w:hAnsi="Arial" w:cs="Arial"/>
          <w:sz w:val="16"/>
          <w:szCs w:val="16"/>
        </w:rPr>
        <w:t xml:space="preserve">, </w:t>
      </w:r>
      <w:r w:rsidRPr="00AC6C86">
        <w:rPr>
          <w:rFonts w:ascii="Arial" w:hAnsi="Arial" w:cs="Arial"/>
          <w:sz w:val="16"/>
          <w:szCs w:val="16"/>
        </w:rPr>
        <w:t>Improve staff experience, Reputation.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2A574" w14:textId="7B0F1A12" w:rsidR="000300BB" w:rsidRDefault="000300BB" w:rsidP="007F64D9">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8243" behindDoc="0" locked="0" layoutInCell="1" allowOverlap="1" wp14:anchorId="10C316E9" wp14:editId="0D68318F">
              <wp:simplePos x="0" y="0"/>
              <wp:positionH relativeFrom="column">
                <wp:posOffset>-118533</wp:posOffset>
              </wp:positionH>
              <wp:positionV relativeFrom="paragraph">
                <wp:posOffset>23918</wp:posOffset>
              </wp:positionV>
              <wp:extent cx="5486400" cy="778722"/>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87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C36D5B" w14:textId="01881E6F" w:rsidR="000300BB" w:rsidRPr="00456058" w:rsidRDefault="000300BB" w:rsidP="00E46322">
                          <w:pPr>
                            <w:pStyle w:val="ACUMajorHeading"/>
                            <w:spacing w:after="200"/>
                            <w:rPr>
                              <w:rFonts w:ascii="Arial Bold" w:hAnsi="Arial Bold"/>
                              <w:color w:val="3D3935" w:themeColor="accent3"/>
                              <w:sz w:val="48"/>
                              <w:szCs w:val="48"/>
                            </w:rPr>
                          </w:pPr>
                          <w:r w:rsidRPr="00456058">
                            <w:rPr>
                              <w:rFonts w:ascii="Arial Bold" w:hAnsi="Arial Bold"/>
                              <w:color w:val="3D3935" w:themeColor="accent3"/>
                              <w:sz w:val="48"/>
                              <w:szCs w:val="48"/>
                            </w:rPr>
                            <w:t>Project Business Case</w:t>
                          </w:r>
                        </w:p>
                        <w:p w14:paraId="5E044730" w14:textId="7FFBCCCA" w:rsidR="000300BB" w:rsidRPr="00E46322" w:rsidRDefault="000300BB"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0300BB" w:rsidRPr="00B3446B" w:rsidRDefault="000300BB" w:rsidP="007F64D9">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316E9" id="_x0000_t202" coordsize="21600,21600" o:spt="202" path="m,l,21600r21600,l21600,xe">
              <v:stroke joinstyle="miter"/>
              <v:path gradientshapeok="t" o:connecttype="rect"/>
            </v:shapetype>
            <v:shape id="Text Box 3" o:spid="_x0000_s1029" type="#_x0000_t202" style="position:absolute;margin-left:-9.35pt;margin-top:1.9pt;width:6in;height:6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" filled="f" stroked="f">
              <v:textbox>
                <w:txbxContent>
                  <w:p w14:paraId="70C36D5B" w14:textId="01881E6F" w:rsidR="000300BB" w:rsidRPr="00456058" w:rsidRDefault="000300BB" w:rsidP="00E46322">
                    <w:pPr>
                      <w:pStyle w:val="ACUMajorHeading"/>
                      <w:spacing w:after="200"/>
                      <w:rPr>
                        <w:rFonts w:ascii="Arial Bold" w:hAnsi="Arial Bold"/>
                        <w:color w:val="3D3935" w:themeColor="accent3"/>
                        <w:sz w:val="48"/>
                        <w:szCs w:val="48"/>
                      </w:rPr>
                    </w:pPr>
                    <w:r w:rsidRPr="00456058">
                      <w:rPr>
                        <w:rFonts w:ascii="Arial Bold" w:hAnsi="Arial Bold"/>
                        <w:color w:val="3D3935" w:themeColor="accent3"/>
                        <w:sz w:val="48"/>
                        <w:szCs w:val="48"/>
                      </w:rPr>
                      <w:t>Project Business Case</w:t>
                    </w:r>
                  </w:p>
                  <w:p w14:paraId="5E044730" w14:textId="7FFBCCCA" w:rsidR="000300BB" w:rsidRPr="00E46322" w:rsidRDefault="000300BB"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0300BB" w:rsidRPr="00B3446B" w:rsidRDefault="000300BB" w:rsidP="007F64D9">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8242" behindDoc="1" locked="0" layoutInCell="1" allowOverlap="1" wp14:anchorId="185C6623" wp14:editId="58B709CD">
          <wp:simplePos x="0" y="0"/>
          <wp:positionH relativeFrom="margin">
            <wp:align>right</wp:align>
          </wp:positionH>
          <wp:positionV relativeFrom="paragraph">
            <wp:posOffset>-36195</wp:posOffset>
          </wp:positionV>
          <wp:extent cx="1976400" cy="9145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5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5AB2409C" w14:textId="2400EF7E" w:rsidR="000300BB" w:rsidRDefault="000300BB" w:rsidP="00FD640B">
    <w:pPr>
      <w:pStyle w:val="Header"/>
      <w:jc w:val="right"/>
    </w:pPr>
  </w:p>
  <w:p w14:paraId="036588FA" w14:textId="25CE3985" w:rsidR="000300BB" w:rsidRPr="00005610" w:rsidRDefault="000300BB" w:rsidP="0000561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9053A" w14:textId="1CEE9BD4" w:rsidR="000300BB" w:rsidRDefault="000300BB">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8241" behindDoc="0" locked="0" layoutInCell="1" allowOverlap="1" wp14:anchorId="2F394ECA" wp14:editId="08DCE863">
              <wp:simplePos x="0" y="0"/>
              <wp:positionH relativeFrom="column">
                <wp:posOffset>-118533</wp:posOffset>
              </wp:positionH>
              <wp:positionV relativeFrom="paragraph">
                <wp:posOffset>12629</wp:posOffset>
              </wp:positionV>
              <wp:extent cx="5486400" cy="790293"/>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9029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9FB9314" w14:textId="2B808BE6" w:rsidR="000300BB" w:rsidRPr="00456058" w:rsidRDefault="000300BB" w:rsidP="00B3446B">
                          <w:pPr>
                            <w:pStyle w:val="ACUMajorHeading"/>
                            <w:rPr>
                              <w:rFonts w:ascii="Arial Bold" w:hAnsi="Arial Bold"/>
                              <w:color w:val="3D3935" w:themeColor="accent3"/>
                              <w:sz w:val="48"/>
                              <w:szCs w:val="48"/>
                            </w:rPr>
                          </w:pPr>
                          <w:r w:rsidRPr="00456058">
                            <w:rPr>
                              <w:rFonts w:ascii="Arial Bold" w:hAnsi="Arial Bold"/>
                              <w:color w:val="3D3935" w:themeColor="accent3"/>
                              <w:sz w:val="48"/>
                              <w:szCs w:val="48"/>
                            </w:rPr>
                            <w:t>Project Business Case</w:t>
                          </w:r>
                        </w:p>
                        <w:p w14:paraId="03463445" w14:textId="77777777" w:rsidR="000300BB" w:rsidRPr="00B3446B" w:rsidRDefault="000300BB" w:rsidP="00B3446B">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94ECA" id="_x0000_t202" coordsize="21600,21600" o:spt="202" path="m,l,21600r21600,l21600,xe">
              <v:stroke joinstyle="miter"/>
              <v:path gradientshapeok="t" o:connecttype="rect"/>
            </v:shapetype>
            <v:shape id="Text Box 1" o:spid="_x0000_s1030" type="#_x0000_t202" style="position:absolute;margin-left:-9.35pt;margin-top:1pt;width:6in;height:6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" filled="f" stroked="f">
              <v:textbox>
                <w:txbxContent>
                  <w:p w14:paraId="39FB9314" w14:textId="2B808BE6" w:rsidR="000300BB" w:rsidRPr="00456058" w:rsidRDefault="000300BB" w:rsidP="00B3446B">
                    <w:pPr>
                      <w:pStyle w:val="ACUMajorHeading"/>
                      <w:rPr>
                        <w:rFonts w:ascii="Arial Bold" w:hAnsi="Arial Bold"/>
                        <w:color w:val="3D3935" w:themeColor="accent3"/>
                        <w:sz w:val="48"/>
                        <w:szCs w:val="48"/>
                      </w:rPr>
                    </w:pPr>
                    <w:r w:rsidRPr="00456058">
                      <w:rPr>
                        <w:rFonts w:ascii="Arial Bold" w:hAnsi="Arial Bold"/>
                        <w:color w:val="3D3935" w:themeColor="accent3"/>
                        <w:sz w:val="48"/>
                        <w:szCs w:val="48"/>
                      </w:rPr>
                      <w:t>Project Business Case</w:t>
                    </w:r>
                  </w:p>
                  <w:p w14:paraId="03463445" w14:textId="77777777" w:rsidR="000300BB" w:rsidRPr="00B3446B" w:rsidRDefault="000300BB" w:rsidP="00B3446B">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8240" behindDoc="1" locked="0" layoutInCell="1" allowOverlap="1" wp14:anchorId="272803D7" wp14:editId="1C1C59E8">
          <wp:simplePos x="0" y="0"/>
          <wp:positionH relativeFrom="margin">
            <wp:align>right</wp:align>
          </wp:positionH>
          <wp:positionV relativeFrom="paragraph">
            <wp:posOffset>-36195</wp:posOffset>
          </wp:positionV>
          <wp:extent cx="1976400" cy="91494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9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8A032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D61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6898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3A09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908D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64E0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F4E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444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4CC6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5ED2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D6C94"/>
    <w:multiLevelType w:val="hybridMultilevel"/>
    <w:tmpl w:val="79AE7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332996"/>
    <w:multiLevelType w:val="hybridMultilevel"/>
    <w:tmpl w:val="1310B87E"/>
    <w:lvl w:ilvl="0" w:tplc="7140401E">
      <w:start w:val="1"/>
      <w:numFmt w:val="upperLetter"/>
      <w:pStyle w:val="ACUSubheading-Level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C01998"/>
    <w:multiLevelType w:val="hybridMultilevel"/>
    <w:tmpl w:val="0E1CA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07267C"/>
    <w:multiLevelType w:val="hybridMultilevel"/>
    <w:tmpl w:val="4476E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840B99"/>
    <w:multiLevelType w:val="hybridMultilevel"/>
    <w:tmpl w:val="4FE21D84"/>
    <w:lvl w:ilvl="0" w:tplc="D25A811C">
      <w:start w:val="1"/>
      <w:numFmt w:val="lowerRoman"/>
      <w:pStyle w:val="ACUSubheading-Level3"/>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600339C"/>
    <w:multiLevelType w:val="hybridMultilevel"/>
    <w:tmpl w:val="0B4220A6"/>
    <w:lvl w:ilvl="0" w:tplc="9098C1E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B654CA"/>
    <w:multiLevelType w:val="hybridMultilevel"/>
    <w:tmpl w:val="9D78733A"/>
    <w:lvl w:ilvl="0" w:tplc="D12ABCE0">
      <w:start w:val="1"/>
      <w:numFmt w:val="decimal"/>
      <w:pStyle w:val="ACUSubheading-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7B75947"/>
    <w:multiLevelType w:val="hybridMultilevel"/>
    <w:tmpl w:val="6D560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471BEF"/>
    <w:multiLevelType w:val="hybridMultilevel"/>
    <w:tmpl w:val="A27CF0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9D93D31"/>
    <w:multiLevelType w:val="hybridMultilevel"/>
    <w:tmpl w:val="BFEC4E6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7"/>
  </w:num>
  <w:num w:numId="13">
    <w:abstractNumId w:val="11"/>
  </w:num>
  <w:num w:numId="14">
    <w:abstractNumId w:val="16"/>
  </w:num>
  <w:num w:numId="15">
    <w:abstractNumId w:val="14"/>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num>
  <w:num w:numId="21">
    <w:abstractNumId w:val="16"/>
    <w:lvlOverride w:ilvl="0">
      <w:startOverride w:val="1"/>
    </w:lvlOverride>
  </w:num>
  <w:num w:numId="22">
    <w:abstractNumId w:val="16"/>
  </w:num>
  <w:num w:numId="23">
    <w:abstractNumId w:val="16"/>
    <w:lvlOverride w:ilvl="0">
      <w:startOverride w:val="1"/>
    </w:lvlOverride>
  </w:num>
  <w:num w:numId="24">
    <w:abstractNumId w:val="16"/>
  </w:num>
  <w:num w:numId="25">
    <w:abstractNumId w:val="16"/>
  </w:num>
  <w:num w:numId="26">
    <w:abstractNumId w:val="16"/>
    <w:lvlOverride w:ilvl="0">
      <w:startOverride w:val="1"/>
    </w:lvlOverride>
  </w:num>
  <w:num w:numId="27">
    <w:abstractNumId w:val="16"/>
    <w:lvlOverride w:ilvl="0">
      <w:startOverride w:val="1"/>
    </w:lvlOverride>
  </w:num>
  <w:num w:numId="28">
    <w:abstractNumId w:val="16"/>
    <w:lvlOverride w:ilvl="0">
      <w:startOverride w:val="1"/>
    </w:lvlOverride>
  </w:num>
  <w:num w:numId="29">
    <w:abstractNumId w:val="12"/>
  </w:num>
  <w:num w:numId="30">
    <w:abstractNumId w:val="16"/>
  </w:num>
  <w:num w:numId="31">
    <w:abstractNumId w:val="16"/>
    <w:lvlOverride w:ilvl="0">
      <w:startOverride w:val="1"/>
    </w:lvlOverride>
  </w:num>
  <w:num w:numId="32">
    <w:abstractNumId w:val="13"/>
  </w:num>
  <w:num w:numId="33">
    <w:abstractNumId w:val="14"/>
  </w:num>
  <w:num w:numId="34">
    <w:abstractNumId w:val="14"/>
  </w:num>
  <w:num w:numId="35">
    <w:abstractNumId w:val="16"/>
  </w:num>
  <w:num w:numId="36">
    <w:abstractNumId w:val="14"/>
  </w:num>
  <w:num w:numId="37">
    <w:abstractNumId w:val="14"/>
    <w:lvlOverride w:ilvl="0">
      <w:startOverride w:val="1"/>
    </w:lvlOverride>
  </w:num>
  <w:num w:numId="38">
    <w:abstractNumId w:val="14"/>
    <w:lvlOverride w:ilvl="0">
      <w:startOverride w:val="1"/>
    </w:lvlOverride>
  </w:num>
  <w:num w:numId="39">
    <w:abstractNumId w:val="15"/>
  </w:num>
  <w:num w:numId="40">
    <w:abstractNumId w:val="19"/>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DEE"/>
    <w:rsid w:val="00005610"/>
    <w:rsid w:val="00007BC3"/>
    <w:rsid w:val="00010C41"/>
    <w:rsid w:val="00012CF7"/>
    <w:rsid w:val="00012FF6"/>
    <w:rsid w:val="000146A5"/>
    <w:rsid w:val="00014A02"/>
    <w:rsid w:val="0001532E"/>
    <w:rsid w:val="000269B5"/>
    <w:rsid w:val="000300BB"/>
    <w:rsid w:val="00031C9F"/>
    <w:rsid w:val="000325F8"/>
    <w:rsid w:val="000369CF"/>
    <w:rsid w:val="00037985"/>
    <w:rsid w:val="000408ED"/>
    <w:rsid w:val="00050571"/>
    <w:rsid w:val="0005069B"/>
    <w:rsid w:val="00052D5D"/>
    <w:rsid w:val="00066970"/>
    <w:rsid w:val="000776FA"/>
    <w:rsid w:val="00092C3B"/>
    <w:rsid w:val="00094A2A"/>
    <w:rsid w:val="000951EC"/>
    <w:rsid w:val="000A07B3"/>
    <w:rsid w:val="000A0D0E"/>
    <w:rsid w:val="000A4E37"/>
    <w:rsid w:val="000C3EAF"/>
    <w:rsid w:val="000C73B3"/>
    <w:rsid w:val="000C7EE3"/>
    <w:rsid w:val="000D3193"/>
    <w:rsid w:val="000E3D0F"/>
    <w:rsid w:val="000F52A0"/>
    <w:rsid w:val="000F5E30"/>
    <w:rsid w:val="00110085"/>
    <w:rsid w:val="00110D84"/>
    <w:rsid w:val="00132662"/>
    <w:rsid w:val="00132A79"/>
    <w:rsid w:val="00135085"/>
    <w:rsid w:val="00136BD5"/>
    <w:rsid w:val="00136C63"/>
    <w:rsid w:val="00140F9B"/>
    <w:rsid w:val="00144E74"/>
    <w:rsid w:val="00145834"/>
    <w:rsid w:val="00150791"/>
    <w:rsid w:val="0015329B"/>
    <w:rsid w:val="00156AE7"/>
    <w:rsid w:val="00162474"/>
    <w:rsid w:val="0016607C"/>
    <w:rsid w:val="00166961"/>
    <w:rsid w:val="001735AC"/>
    <w:rsid w:val="00175A4B"/>
    <w:rsid w:val="00176162"/>
    <w:rsid w:val="0018316E"/>
    <w:rsid w:val="00191014"/>
    <w:rsid w:val="00193B48"/>
    <w:rsid w:val="001946EC"/>
    <w:rsid w:val="001948A0"/>
    <w:rsid w:val="001A2898"/>
    <w:rsid w:val="001A7D25"/>
    <w:rsid w:val="001B31AD"/>
    <w:rsid w:val="001C1A04"/>
    <w:rsid w:val="001C796D"/>
    <w:rsid w:val="001D3A1E"/>
    <w:rsid w:val="001F0214"/>
    <w:rsid w:val="001F5267"/>
    <w:rsid w:val="001F5CF7"/>
    <w:rsid w:val="001F75AD"/>
    <w:rsid w:val="0021003D"/>
    <w:rsid w:val="002114BD"/>
    <w:rsid w:val="0022146D"/>
    <w:rsid w:val="002226E8"/>
    <w:rsid w:val="002261E7"/>
    <w:rsid w:val="00227D6C"/>
    <w:rsid w:val="00233A4B"/>
    <w:rsid w:val="002367E2"/>
    <w:rsid w:val="00237858"/>
    <w:rsid w:val="00244E7E"/>
    <w:rsid w:val="00250808"/>
    <w:rsid w:val="002524AB"/>
    <w:rsid w:val="002538EC"/>
    <w:rsid w:val="00254002"/>
    <w:rsid w:val="0025520C"/>
    <w:rsid w:val="00255656"/>
    <w:rsid w:val="00256732"/>
    <w:rsid w:val="00256BAF"/>
    <w:rsid w:val="00271F8C"/>
    <w:rsid w:val="00276376"/>
    <w:rsid w:val="002763E5"/>
    <w:rsid w:val="00282406"/>
    <w:rsid w:val="00287709"/>
    <w:rsid w:val="00287DC6"/>
    <w:rsid w:val="00294FE5"/>
    <w:rsid w:val="002A1467"/>
    <w:rsid w:val="002A3B3F"/>
    <w:rsid w:val="002A44D1"/>
    <w:rsid w:val="002B0FBB"/>
    <w:rsid w:val="002B18E6"/>
    <w:rsid w:val="002B277D"/>
    <w:rsid w:val="002B5F1E"/>
    <w:rsid w:val="002B6B43"/>
    <w:rsid w:val="002B791E"/>
    <w:rsid w:val="002C164A"/>
    <w:rsid w:val="002C576B"/>
    <w:rsid w:val="002C62F6"/>
    <w:rsid w:val="002D00BB"/>
    <w:rsid w:val="002D10D8"/>
    <w:rsid w:val="002D1FDB"/>
    <w:rsid w:val="002D5301"/>
    <w:rsid w:val="002D7416"/>
    <w:rsid w:val="002F0D5F"/>
    <w:rsid w:val="002F2DEE"/>
    <w:rsid w:val="002F52C4"/>
    <w:rsid w:val="003023FC"/>
    <w:rsid w:val="00303A03"/>
    <w:rsid w:val="00307D26"/>
    <w:rsid w:val="00310252"/>
    <w:rsid w:val="00312780"/>
    <w:rsid w:val="00317106"/>
    <w:rsid w:val="00323A74"/>
    <w:rsid w:val="00334F36"/>
    <w:rsid w:val="00341190"/>
    <w:rsid w:val="00341CE0"/>
    <w:rsid w:val="00342047"/>
    <w:rsid w:val="00342F14"/>
    <w:rsid w:val="003434A1"/>
    <w:rsid w:val="00347952"/>
    <w:rsid w:val="0035021B"/>
    <w:rsid w:val="0035336F"/>
    <w:rsid w:val="00354642"/>
    <w:rsid w:val="003630E0"/>
    <w:rsid w:val="00370AA6"/>
    <w:rsid w:val="00372FFF"/>
    <w:rsid w:val="00373965"/>
    <w:rsid w:val="00375B55"/>
    <w:rsid w:val="0038338C"/>
    <w:rsid w:val="00383731"/>
    <w:rsid w:val="00387DEE"/>
    <w:rsid w:val="00390F4C"/>
    <w:rsid w:val="00392431"/>
    <w:rsid w:val="00395FF2"/>
    <w:rsid w:val="003A0D34"/>
    <w:rsid w:val="003A1682"/>
    <w:rsid w:val="003C230A"/>
    <w:rsid w:val="003C2D31"/>
    <w:rsid w:val="003C3B4B"/>
    <w:rsid w:val="003C3C78"/>
    <w:rsid w:val="003C3F8E"/>
    <w:rsid w:val="003C7636"/>
    <w:rsid w:val="003D10EF"/>
    <w:rsid w:val="003D1F3C"/>
    <w:rsid w:val="003D3BD6"/>
    <w:rsid w:val="003D6CD8"/>
    <w:rsid w:val="003E2068"/>
    <w:rsid w:val="003E71F4"/>
    <w:rsid w:val="003F2671"/>
    <w:rsid w:val="003F2869"/>
    <w:rsid w:val="003F29EF"/>
    <w:rsid w:val="003F4A31"/>
    <w:rsid w:val="00400BAA"/>
    <w:rsid w:val="004054CF"/>
    <w:rsid w:val="00405517"/>
    <w:rsid w:val="004066CC"/>
    <w:rsid w:val="00407FDB"/>
    <w:rsid w:val="00410FC8"/>
    <w:rsid w:val="00411047"/>
    <w:rsid w:val="00416974"/>
    <w:rsid w:val="00425380"/>
    <w:rsid w:val="004273CF"/>
    <w:rsid w:val="0043247D"/>
    <w:rsid w:val="0043301C"/>
    <w:rsid w:val="00443D08"/>
    <w:rsid w:val="00444E5F"/>
    <w:rsid w:val="004517D9"/>
    <w:rsid w:val="0045512F"/>
    <w:rsid w:val="00456058"/>
    <w:rsid w:val="00457399"/>
    <w:rsid w:val="004603B1"/>
    <w:rsid w:val="0046188B"/>
    <w:rsid w:val="00461F0B"/>
    <w:rsid w:val="00465672"/>
    <w:rsid w:val="004678DF"/>
    <w:rsid w:val="00471A72"/>
    <w:rsid w:val="004736B8"/>
    <w:rsid w:val="004754A2"/>
    <w:rsid w:val="004837FC"/>
    <w:rsid w:val="00497B0C"/>
    <w:rsid w:val="004A1D1C"/>
    <w:rsid w:val="004A5FC4"/>
    <w:rsid w:val="004B4620"/>
    <w:rsid w:val="004C01B4"/>
    <w:rsid w:val="004C4321"/>
    <w:rsid w:val="004C440A"/>
    <w:rsid w:val="004C796C"/>
    <w:rsid w:val="004D0FDF"/>
    <w:rsid w:val="004D54A7"/>
    <w:rsid w:val="004D5572"/>
    <w:rsid w:val="004D5CE4"/>
    <w:rsid w:val="004E0427"/>
    <w:rsid w:val="004E349C"/>
    <w:rsid w:val="004E7D88"/>
    <w:rsid w:val="004F219C"/>
    <w:rsid w:val="004F7C1C"/>
    <w:rsid w:val="004F7DB4"/>
    <w:rsid w:val="00500826"/>
    <w:rsid w:val="00500E9E"/>
    <w:rsid w:val="005065FD"/>
    <w:rsid w:val="00506F8E"/>
    <w:rsid w:val="0051042A"/>
    <w:rsid w:val="00511E06"/>
    <w:rsid w:val="00512E93"/>
    <w:rsid w:val="00520013"/>
    <w:rsid w:val="00520524"/>
    <w:rsid w:val="00523D2A"/>
    <w:rsid w:val="00525B4C"/>
    <w:rsid w:val="0053472C"/>
    <w:rsid w:val="005377A3"/>
    <w:rsid w:val="00546BB4"/>
    <w:rsid w:val="00553FDE"/>
    <w:rsid w:val="0056319A"/>
    <w:rsid w:val="005644FB"/>
    <w:rsid w:val="00567DB6"/>
    <w:rsid w:val="00573B4A"/>
    <w:rsid w:val="00573F90"/>
    <w:rsid w:val="005815F1"/>
    <w:rsid w:val="00581855"/>
    <w:rsid w:val="00593D9B"/>
    <w:rsid w:val="00594ACB"/>
    <w:rsid w:val="005A7066"/>
    <w:rsid w:val="005B2D72"/>
    <w:rsid w:val="005B5BC2"/>
    <w:rsid w:val="005D0599"/>
    <w:rsid w:val="005D0733"/>
    <w:rsid w:val="005D0DDB"/>
    <w:rsid w:val="005D7AAB"/>
    <w:rsid w:val="005E344D"/>
    <w:rsid w:val="005E65DF"/>
    <w:rsid w:val="005E7549"/>
    <w:rsid w:val="005F37E4"/>
    <w:rsid w:val="005F3ECF"/>
    <w:rsid w:val="005F7340"/>
    <w:rsid w:val="00601CF4"/>
    <w:rsid w:val="00601F15"/>
    <w:rsid w:val="006028D5"/>
    <w:rsid w:val="0060640E"/>
    <w:rsid w:val="00611D98"/>
    <w:rsid w:val="00615969"/>
    <w:rsid w:val="00626C2B"/>
    <w:rsid w:val="00630BC9"/>
    <w:rsid w:val="00641DDF"/>
    <w:rsid w:val="00646EF6"/>
    <w:rsid w:val="00656278"/>
    <w:rsid w:val="00661D79"/>
    <w:rsid w:val="00663438"/>
    <w:rsid w:val="0066389E"/>
    <w:rsid w:val="006657EB"/>
    <w:rsid w:val="0067026E"/>
    <w:rsid w:val="006707CA"/>
    <w:rsid w:val="00671414"/>
    <w:rsid w:val="00672CBF"/>
    <w:rsid w:val="006807E0"/>
    <w:rsid w:val="0068444D"/>
    <w:rsid w:val="00684A6C"/>
    <w:rsid w:val="00691004"/>
    <w:rsid w:val="006918D2"/>
    <w:rsid w:val="006924C7"/>
    <w:rsid w:val="006951A5"/>
    <w:rsid w:val="006954C6"/>
    <w:rsid w:val="006A032E"/>
    <w:rsid w:val="006B0378"/>
    <w:rsid w:val="006B04B6"/>
    <w:rsid w:val="006B2888"/>
    <w:rsid w:val="006B66DA"/>
    <w:rsid w:val="006C3865"/>
    <w:rsid w:val="006C439F"/>
    <w:rsid w:val="006D0250"/>
    <w:rsid w:val="006D0652"/>
    <w:rsid w:val="006D3C01"/>
    <w:rsid w:val="006D4CEC"/>
    <w:rsid w:val="006F679E"/>
    <w:rsid w:val="006F76B8"/>
    <w:rsid w:val="00704B7D"/>
    <w:rsid w:val="0071447D"/>
    <w:rsid w:val="0071669D"/>
    <w:rsid w:val="00723CB1"/>
    <w:rsid w:val="00726AA4"/>
    <w:rsid w:val="00735C29"/>
    <w:rsid w:val="00737987"/>
    <w:rsid w:val="00740714"/>
    <w:rsid w:val="0075084D"/>
    <w:rsid w:val="00754C43"/>
    <w:rsid w:val="007627CB"/>
    <w:rsid w:val="00765314"/>
    <w:rsid w:val="00766592"/>
    <w:rsid w:val="007771E4"/>
    <w:rsid w:val="00783FA8"/>
    <w:rsid w:val="007902F2"/>
    <w:rsid w:val="00792489"/>
    <w:rsid w:val="007A53EF"/>
    <w:rsid w:val="007A7D47"/>
    <w:rsid w:val="007B0A00"/>
    <w:rsid w:val="007B5A64"/>
    <w:rsid w:val="007B6E4D"/>
    <w:rsid w:val="007B7F76"/>
    <w:rsid w:val="007C124E"/>
    <w:rsid w:val="007C17F8"/>
    <w:rsid w:val="007C291D"/>
    <w:rsid w:val="007C41F7"/>
    <w:rsid w:val="007C51BF"/>
    <w:rsid w:val="007C57C0"/>
    <w:rsid w:val="007C69F3"/>
    <w:rsid w:val="007C7015"/>
    <w:rsid w:val="007D3709"/>
    <w:rsid w:val="007D5B46"/>
    <w:rsid w:val="007D615B"/>
    <w:rsid w:val="007D7229"/>
    <w:rsid w:val="007E230F"/>
    <w:rsid w:val="007E6BFF"/>
    <w:rsid w:val="007F21E0"/>
    <w:rsid w:val="007F64D9"/>
    <w:rsid w:val="00801CBF"/>
    <w:rsid w:val="00803C3D"/>
    <w:rsid w:val="0080424E"/>
    <w:rsid w:val="0081095D"/>
    <w:rsid w:val="00815EE4"/>
    <w:rsid w:val="00822328"/>
    <w:rsid w:val="008231F2"/>
    <w:rsid w:val="00823D84"/>
    <w:rsid w:val="00826289"/>
    <w:rsid w:val="00826681"/>
    <w:rsid w:val="00827831"/>
    <w:rsid w:val="0082799B"/>
    <w:rsid w:val="00830A75"/>
    <w:rsid w:val="00831327"/>
    <w:rsid w:val="00832A19"/>
    <w:rsid w:val="00842A23"/>
    <w:rsid w:val="00843F56"/>
    <w:rsid w:val="00850B6D"/>
    <w:rsid w:val="008524A1"/>
    <w:rsid w:val="00864C7B"/>
    <w:rsid w:val="0086727B"/>
    <w:rsid w:val="00867936"/>
    <w:rsid w:val="00870A0D"/>
    <w:rsid w:val="008800C1"/>
    <w:rsid w:val="00883EC8"/>
    <w:rsid w:val="008A6965"/>
    <w:rsid w:val="008B33C2"/>
    <w:rsid w:val="008C1744"/>
    <w:rsid w:val="008C2D62"/>
    <w:rsid w:val="008C752A"/>
    <w:rsid w:val="008E049A"/>
    <w:rsid w:val="008F1ED7"/>
    <w:rsid w:val="008F719E"/>
    <w:rsid w:val="00907A4B"/>
    <w:rsid w:val="009162A9"/>
    <w:rsid w:val="009179AA"/>
    <w:rsid w:val="00926A02"/>
    <w:rsid w:val="00926C97"/>
    <w:rsid w:val="00926EF5"/>
    <w:rsid w:val="00940ECF"/>
    <w:rsid w:val="009412B8"/>
    <w:rsid w:val="009414F8"/>
    <w:rsid w:val="0094619A"/>
    <w:rsid w:val="00946368"/>
    <w:rsid w:val="00946408"/>
    <w:rsid w:val="0095036D"/>
    <w:rsid w:val="00955CA3"/>
    <w:rsid w:val="00980EB2"/>
    <w:rsid w:val="0098241B"/>
    <w:rsid w:val="009869E3"/>
    <w:rsid w:val="009877C3"/>
    <w:rsid w:val="009A5273"/>
    <w:rsid w:val="009B046A"/>
    <w:rsid w:val="009C1817"/>
    <w:rsid w:val="009C1A15"/>
    <w:rsid w:val="009D1332"/>
    <w:rsid w:val="009D19E0"/>
    <w:rsid w:val="009D25D1"/>
    <w:rsid w:val="009D405A"/>
    <w:rsid w:val="009D5ED4"/>
    <w:rsid w:val="009D7F45"/>
    <w:rsid w:val="009E1C05"/>
    <w:rsid w:val="009F41BC"/>
    <w:rsid w:val="009F4E02"/>
    <w:rsid w:val="00A00266"/>
    <w:rsid w:val="00A0676F"/>
    <w:rsid w:val="00A140BA"/>
    <w:rsid w:val="00A14B1E"/>
    <w:rsid w:val="00A1575B"/>
    <w:rsid w:val="00A15992"/>
    <w:rsid w:val="00A1726B"/>
    <w:rsid w:val="00A21401"/>
    <w:rsid w:val="00A21462"/>
    <w:rsid w:val="00A2417A"/>
    <w:rsid w:val="00A31090"/>
    <w:rsid w:val="00A32F58"/>
    <w:rsid w:val="00A621BA"/>
    <w:rsid w:val="00A75100"/>
    <w:rsid w:val="00A8316C"/>
    <w:rsid w:val="00A85A7A"/>
    <w:rsid w:val="00A9063F"/>
    <w:rsid w:val="00A96A35"/>
    <w:rsid w:val="00A97500"/>
    <w:rsid w:val="00AB0AA5"/>
    <w:rsid w:val="00AB211C"/>
    <w:rsid w:val="00AB40A3"/>
    <w:rsid w:val="00AB5D5D"/>
    <w:rsid w:val="00AC4FEA"/>
    <w:rsid w:val="00AC6C86"/>
    <w:rsid w:val="00AC7A75"/>
    <w:rsid w:val="00AD071B"/>
    <w:rsid w:val="00AD1FBC"/>
    <w:rsid w:val="00AD5E79"/>
    <w:rsid w:val="00AE27DD"/>
    <w:rsid w:val="00AE2F75"/>
    <w:rsid w:val="00AE40EC"/>
    <w:rsid w:val="00AF50B8"/>
    <w:rsid w:val="00B03489"/>
    <w:rsid w:val="00B05DB2"/>
    <w:rsid w:val="00B11C00"/>
    <w:rsid w:val="00B12A1B"/>
    <w:rsid w:val="00B21E58"/>
    <w:rsid w:val="00B223A4"/>
    <w:rsid w:val="00B24074"/>
    <w:rsid w:val="00B24F56"/>
    <w:rsid w:val="00B27494"/>
    <w:rsid w:val="00B27775"/>
    <w:rsid w:val="00B31B95"/>
    <w:rsid w:val="00B325B2"/>
    <w:rsid w:val="00B32FDB"/>
    <w:rsid w:val="00B3446B"/>
    <w:rsid w:val="00B46F38"/>
    <w:rsid w:val="00B51049"/>
    <w:rsid w:val="00B53F16"/>
    <w:rsid w:val="00B555FE"/>
    <w:rsid w:val="00B56334"/>
    <w:rsid w:val="00B57FC0"/>
    <w:rsid w:val="00B62837"/>
    <w:rsid w:val="00B676D8"/>
    <w:rsid w:val="00B71C2C"/>
    <w:rsid w:val="00B73FE5"/>
    <w:rsid w:val="00B77A19"/>
    <w:rsid w:val="00B816AE"/>
    <w:rsid w:val="00B8245C"/>
    <w:rsid w:val="00B83A96"/>
    <w:rsid w:val="00B85681"/>
    <w:rsid w:val="00B85817"/>
    <w:rsid w:val="00B935EA"/>
    <w:rsid w:val="00BA0D35"/>
    <w:rsid w:val="00BA23ED"/>
    <w:rsid w:val="00BA260C"/>
    <w:rsid w:val="00BA5491"/>
    <w:rsid w:val="00BA6A5C"/>
    <w:rsid w:val="00BB0F69"/>
    <w:rsid w:val="00BB33F6"/>
    <w:rsid w:val="00BB4A27"/>
    <w:rsid w:val="00BB674E"/>
    <w:rsid w:val="00BC5447"/>
    <w:rsid w:val="00BD0B97"/>
    <w:rsid w:val="00BE425F"/>
    <w:rsid w:val="00BE7A90"/>
    <w:rsid w:val="00BF293F"/>
    <w:rsid w:val="00BF3325"/>
    <w:rsid w:val="00BF7880"/>
    <w:rsid w:val="00C05309"/>
    <w:rsid w:val="00C1001F"/>
    <w:rsid w:val="00C1064B"/>
    <w:rsid w:val="00C17AA2"/>
    <w:rsid w:val="00C228AE"/>
    <w:rsid w:val="00C250B7"/>
    <w:rsid w:val="00C252E2"/>
    <w:rsid w:val="00C30A68"/>
    <w:rsid w:val="00C326F5"/>
    <w:rsid w:val="00C34CA8"/>
    <w:rsid w:val="00C363C0"/>
    <w:rsid w:val="00C43B9A"/>
    <w:rsid w:val="00C57864"/>
    <w:rsid w:val="00C61C9A"/>
    <w:rsid w:val="00C717D7"/>
    <w:rsid w:val="00C7564A"/>
    <w:rsid w:val="00C901BD"/>
    <w:rsid w:val="00C912C9"/>
    <w:rsid w:val="00C918BB"/>
    <w:rsid w:val="00C93F92"/>
    <w:rsid w:val="00C94875"/>
    <w:rsid w:val="00C96505"/>
    <w:rsid w:val="00C96BB6"/>
    <w:rsid w:val="00CA7CB7"/>
    <w:rsid w:val="00CB14CE"/>
    <w:rsid w:val="00CB27DF"/>
    <w:rsid w:val="00CB430A"/>
    <w:rsid w:val="00CC5BD3"/>
    <w:rsid w:val="00CD29DF"/>
    <w:rsid w:val="00CD3BE5"/>
    <w:rsid w:val="00CD4787"/>
    <w:rsid w:val="00CE1C87"/>
    <w:rsid w:val="00CE4105"/>
    <w:rsid w:val="00CF1C98"/>
    <w:rsid w:val="00CF2CE1"/>
    <w:rsid w:val="00CF5774"/>
    <w:rsid w:val="00CF7CE8"/>
    <w:rsid w:val="00D02DBA"/>
    <w:rsid w:val="00D10B82"/>
    <w:rsid w:val="00D123F2"/>
    <w:rsid w:val="00D13465"/>
    <w:rsid w:val="00D148DC"/>
    <w:rsid w:val="00D149E4"/>
    <w:rsid w:val="00D15C83"/>
    <w:rsid w:val="00D239ED"/>
    <w:rsid w:val="00D24E9C"/>
    <w:rsid w:val="00D275F5"/>
    <w:rsid w:val="00D31BF4"/>
    <w:rsid w:val="00D352A6"/>
    <w:rsid w:val="00D44069"/>
    <w:rsid w:val="00D44448"/>
    <w:rsid w:val="00D45127"/>
    <w:rsid w:val="00D45DB5"/>
    <w:rsid w:val="00D52C3D"/>
    <w:rsid w:val="00D531DC"/>
    <w:rsid w:val="00D561F8"/>
    <w:rsid w:val="00D62C46"/>
    <w:rsid w:val="00D66EF8"/>
    <w:rsid w:val="00D71005"/>
    <w:rsid w:val="00D746FC"/>
    <w:rsid w:val="00D778DB"/>
    <w:rsid w:val="00D85F8D"/>
    <w:rsid w:val="00D955F6"/>
    <w:rsid w:val="00D96E02"/>
    <w:rsid w:val="00DA6A33"/>
    <w:rsid w:val="00DB21D2"/>
    <w:rsid w:val="00DB6834"/>
    <w:rsid w:val="00DC62B2"/>
    <w:rsid w:val="00DC6DE3"/>
    <w:rsid w:val="00DC745A"/>
    <w:rsid w:val="00DC7EE4"/>
    <w:rsid w:val="00DD05FE"/>
    <w:rsid w:val="00DD1A1B"/>
    <w:rsid w:val="00DD2E5A"/>
    <w:rsid w:val="00DD5D74"/>
    <w:rsid w:val="00DD7DAD"/>
    <w:rsid w:val="00DE1C04"/>
    <w:rsid w:val="00DE248C"/>
    <w:rsid w:val="00DE3F00"/>
    <w:rsid w:val="00DE6879"/>
    <w:rsid w:val="00DF1191"/>
    <w:rsid w:val="00DF18EC"/>
    <w:rsid w:val="00DF2074"/>
    <w:rsid w:val="00DF5FBE"/>
    <w:rsid w:val="00DF6F5B"/>
    <w:rsid w:val="00E05649"/>
    <w:rsid w:val="00E062E7"/>
    <w:rsid w:val="00E10C2E"/>
    <w:rsid w:val="00E10FBA"/>
    <w:rsid w:val="00E12EA4"/>
    <w:rsid w:val="00E13604"/>
    <w:rsid w:val="00E16F39"/>
    <w:rsid w:val="00E216FD"/>
    <w:rsid w:val="00E23326"/>
    <w:rsid w:val="00E26615"/>
    <w:rsid w:val="00E26CEE"/>
    <w:rsid w:val="00E404C6"/>
    <w:rsid w:val="00E4128E"/>
    <w:rsid w:val="00E44B94"/>
    <w:rsid w:val="00E46322"/>
    <w:rsid w:val="00E70A75"/>
    <w:rsid w:val="00E7222E"/>
    <w:rsid w:val="00E73227"/>
    <w:rsid w:val="00E73BD8"/>
    <w:rsid w:val="00E73FD1"/>
    <w:rsid w:val="00E74AD6"/>
    <w:rsid w:val="00E839E2"/>
    <w:rsid w:val="00E84B24"/>
    <w:rsid w:val="00E9186D"/>
    <w:rsid w:val="00E93C09"/>
    <w:rsid w:val="00E9453B"/>
    <w:rsid w:val="00E952C2"/>
    <w:rsid w:val="00EA375B"/>
    <w:rsid w:val="00EA60BE"/>
    <w:rsid w:val="00EB3A6E"/>
    <w:rsid w:val="00EB5027"/>
    <w:rsid w:val="00EB5A4C"/>
    <w:rsid w:val="00EC136A"/>
    <w:rsid w:val="00EC1BD5"/>
    <w:rsid w:val="00ED1C2A"/>
    <w:rsid w:val="00ED55C4"/>
    <w:rsid w:val="00ED7309"/>
    <w:rsid w:val="00EE228A"/>
    <w:rsid w:val="00EE4C17"/>
    <w:rsid w:val="00EF4AF3"/>
    <w:rsid w:val="00F0245D"/>
    <w:rsid w:val="00F06470"/>
    <w:rsid w:val="00F06891"/>
    <w:rsid w:val="00F073F0"/>
    <w:rsid w:val="00F10706"/>
    <w:rsid w:val="00F13F69"/>
    <w:rsid w:val="00F179D2"/>
    <w:rsid w:val="00F22565"/>
    <w:rsid w:val="00F36288"/>
    <w:rsid w:val="00F41EDD"/>
    <w:rsid w:val="00F420E7"/>
    <w:rsid w:val="00F433EF"/>
    <w:rsid w:val="00F52615"/>
    <w:rsid w:val="00F56667"/>
    <w:rsid w:val="00F56900"/>
    <w:rsid w:val="00F643A3"/>
    <w:rsid w:val="00F700AD"/>
    <w:rsid w:val="00F7122D"/>
    <w:rsid w:val="00F8577F"/>
    <w:rsid w:val="00F858C6"/>
    <w:rsid w:val="00F90E8D"/>
    <w:rsid w:val="00F91C72"/>
    <w:rsid w:val="00F92996"/>
    <w:rsid w:val="00F953C6"/>
    <w:rsid w:val="00F96BA7"/>
    <w:rsid w:val="00F97860"/>
    <w:rsid w:val="00F97CFD"/>
    <w:rsid w:val="00FA21CA"/>
    <w:rsid w:val="00FA790F"/>
    <w:rsid w:val="00FB516D"/>
    <w:rsid w:val="00FB64AD"/>
    <w:rsid w:val="00FB7B56"/>
    <w:rsid w:val="00FC3B57"/>
    <w:rsid w:val="00FC5E4D"/>
    <w:rsid w:val="00FC62EE"/>
    <w:rsid w:val="00FC7187"/>
    <w:rsid w:val="00FD3A6D"/>
    <w:rsid w:val="00FD3CC2"/>
    <w:rsid w:val="00FD453D"/>
    <w:rsid w:val="00FD640B"/>
    <w:rsid w:val="00FE0910"/>
    <w:rsid w:val="00FF16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shapelayout v:ext="edit">
      <o:idmap v:ext="edit" data="1"/>
    </o:shapelayout>
  </w:shapeDefaults>
  <w:decimalSymbol w:val="."/>
  <w:listSeparator w:val=","/>
  <w14:docId w14:val="15870DBD"/>
  <w15:docId w15:val="{275B650C-F06F-4BCD-8E3E-2DD831CD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B50D09"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B50D09"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B31B95"/>
    <w:rPr>
      <w:rFonts w:ascii="Arial" w:hAnsi="Arial"/>
      <w:b/>
      <w:noProof/>
      <w:color w:val="3D3935" w:themeColor="accent3"/>
      <w:sz w:val="24"/>
    </w:rPr>
  </w:style>
  <w:style w:type="paragraph" w:styleId="NoSpacing">
    <w:name w:val="No Spacing"/>
    <w:link w:val="NoSpacingChar"/>
    <w:uiPriority w:val="1"/>
    <w:semiHidden/>
    <w:qFormat/>
    <w:locked/>
    <w:rsid w:val="0071447D"/>
    <w:pPr>
      <w:spacing w:after="0" w:line="240" w:lineRule="auto"/>
    </w:pPr>
  </w:style>
  <w:style w:type="character" w:customStyle="1" w:styleId="NoSpacingChar">
    <w:name w:val="No Spacing Char"/>
    <w:basedOn w:val="DefaultParagraphFont"/>
    <w:link w:val="NoSpacing"/>
    <w:uiPriority w:val="1"/>
    <w:semiHidden/>
    <w:rsid w:val="00EA60BE"/>
  </w:style>
  <w:style w:type="character" w:customStyle="1" w:styleId="ACUNameStyleChar">
    <w:name w:val="ACUNameStyle Char"/>
    <w:basedOn w:val="DefaultParagraphFont"/>
    <w:link w:val="ACUNameStyle"/>
    <w:rsid w:val="00B31B95"/>
    <w:rPr>
      <w:rFonts w:ascii="Arial" w:hAnsi="Arial"/>
      <w:b/>
      <w:noProof/>
      <w:color w:val="3D3935" w:themeColor="accent3"/>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paragraph" w:customStyle="1" w:styleId="ACUAddressStyle">
    <w:name w:val="ACUAddressStyle"/>
    <w:basedOn w:val="NoSpacing"/>
    <w:link w:val="ACUAddressStyleChar"/>
    <w:qFormat/>
    <w:rsid w:val="00D45127"/>
    <w:rPr>
      <w:noProof/>
      <w:color w:val="3A3634"/>
    </w:rPr>
  </w:style>
  <w:style w:type="character" w:customStyle="1" w:styleId="ACUAddressStyleChar">
    <w:name w:val="ACUAddressStyle Char"/>
    <w:basedOn w:val="ACUPersonalisedTitleStyleChar"/>
    <w:link w:val="ACUAddressStyle"/>
    <w:rsid w:val="00D45127"/>
    <w:rPr>
      <w:rFonts w:ascii="Georgia" w:hAnsi="Georgia"/>
      <w:b w:val="0"/>
      <w:noProof/>
      <w:color w:val="3A3634"/>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UContentHeading">
    <w:name w:val="ACUContentHeading"/>
    <w:basedOn w:val="NoSpacing"/>
    <w:link w:val="ACUContentHeadingChar"/>
    <w:semiHidden/>
    <w:qFormat/>
    <w:locked/>
    <w:rsid w:val="00E84B24"/>
    <w:rPr>
      <w:rFonts w:ascii="Arial" w:hAnsi="Arial"/>
      <w:b/>
    </w:rPr>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paragraph" w:customStyle="1" w:styleId="ACUContentBody">
    <w:name w:val="ACUContentBody"/>
    <w:basedOn w:val="NoSpacing"/>
    <w:link w:val="ACUContentBodyChar"/>
    <w:semiHidden/>
    <w:qFormat/>
    <w:locked/>
    <w:rsid w:val="00E84B24"/>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next w:val="Normal"/>
    <w:link w:val="ACUMajorHeadingChar"/>
    <w:qFormat/>
    <w:rsid w:val="00F433EF"/>
    <w:pPr>
      <w:spacing w:after="714"/>
    </w:pPr>
    <w:rPr>
      <w:rFonts w:ascii="Arial" w:hAnsi="Arial"/>
      <w:b/>
      <w:color w:val="3C1053"/>
      <w:sz w:val="84"/>
    </w:rPr>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1">
    <w:name w:val="ACUSubheading-Level1"/>
    <w:basedOn w:val="NoSpacing"/>
    <w:link w:val="ACUSubheading-Level1Char"/>
    <w:autoRedefine/>
    <w:qFormat/>
    <w:rsid w:val="00B24F56"/>
    <w:pPr>
      <w:keepNext/>
      <w:pageBreakBefore/>
      <w:numPr>
        <w:numId w:val="13"/>
      </w:numPr>
      <w:spacing w:before="60" w:after="20"/>
      <w:ind w:left="357" w:hanging="357"/>
    </w:pPr>
    <w:rPr>
      <w:rFonts w:ascii="Arial" w:hAnsi="Arial"/>
      <w:caps/>
      <w:color w:val="F2120D" w:themeColor="accent1"/>
    </w:rPr>
  </w:style>
  <w:style w:type="character" w:customStyle="1" w:styleId="ACUSubheading-Level1Char">
    <w:name w:val="ACUSubheading-Level1 Char"/>
    <w:basedOn w:val="NoSpacingChar"/>
    <w:link w:val="ACUSubheading-Level1"/>
    <w:rsid w:val="00B24F56"/>
    <w:rPr>
      <w:rFonts w:ascii="Arial" w:hAnsi="Arial"/>
      <w:caps/>
      <w:color w:val="F2120D" w:themeColor="accent1"/>
    </w:rPr>
  </w:style>
  <w:style w:type="paragraph" w:customStyle="1" w:styleId="ACUSubheading-Level2">
    <w:name w:val="ACUSubheading-Level2"/>
    <w:basedOn w:val="NoSpacing"/>
    <w:link w:val="ACUSubheading-Level2Char"/>
    <w:autoRedefine/>
    <w:qFormat/>
    <w:rsid w:val="009A5273"/>
    <w:pPr>
      <w:keepNext/>
      <w:numPr>
        <w:numId w:val="14"/>
      </w:numPr>
      <w:spacing w:before="20" w:after="120"/>
      <w:ind w:left="714" w:hanging="357"/>
    </w:pPr>
    <w:rPr>
      <w:b/>
    </w:rPr>
  </w:style>
  <w:style w:type="character" w:customStyle="1" w:styleId="ACUSubheading-Level2Char">
    <w:name w:val="ACUSubheading-Level2 Char"/>
    <w:basedOn w:val="NoSpacingChar"/>
    <w:link w:val="ACUSubheading-Level2"/>
    <w:rsid w:val="009A5273"/>
    <w:rPr>
      <w:b/>
    </w:rPr>
  </w:style>
  <w:style w:type="paragraph" w:customStyle="1" w:styleId="ACUBodyCopy">
    <w:name w:val="ACUBodyCopy"/>
    <w:basedOn w:val="ACUSubheading-Level2"/>
    <w:link w:val="ACUBodyCopyChar"/>
    <w:qFormat/>
    <w:rsid w:val="00005610"/>
    <w:pPr>
      <w:spacing w:before="0" w:after="20"/>
    </w:pPr>
    <w:rPr>
      <w:b w:val="0"/>
      <w:sz w:val="20"/>
    </w:rPr>
  </w:style>
  <w:style w:type="character" w:customStyle="1" w:styleId="ACUBodyCopyChar">
    <w:name w:val="ACUBodyCopy Char"/>
    <w:basedOn w:val="ACUSubheading-Level2Char"/>
    <w:link w:val="ACUBodyCopy"/>
    <w:rsid w:val="00005610"/>
    <w:rPr>
      <w:rFonts w:ascii="Georgia" w:hAnsi="Georgia"/>
      <w:b w:val="0"/>
      <w:color w:val="3D3935"/>
      <w:sz w:val="20"/>
    </w:rPr>
  </w:style>
  <w:style w:type="paragraph" w:customStyle="1" w:styleId="ACUSubheading-Level3">
    <w:name w:val="ACUSubheading-Level3"/>
    <w:basedOn w:val="ACUSubheading-Level2"/>
    <w:link w:val="ACUSubheading-Level3Char"/>
    <w:qFormat/>
    <w:rsid w:val="009A5273"/>
    <w:pPr>
      <w:numPr>
        <w:numId w:val="36"/>
      </w:numPr>
      <w:ind w:left="1077" w:hanging="357"/>
    </w:pPr>
    <w:rPr>
      <w:b w:val="0"/>
      <w:i/>
    </w:rPr>
  </w:style>
  <w:style w:type="character" w:customStyle="1" w:styleId="ACUSubheading-Level3Char">
    <w:name w:val="ACUSubheading-Level3 Char"/>
    <w:basedOn w:val="ACUSubheading-Level2Char"/>
    <w:link w:val="ACUSubheading-Level3"/>
    <w:rsid w:val="009A5273"/>
    <w:rPr>
      <w:b w:val="0"/>
      <w:i/>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AE27DD"/>
    <w:pPr>
      <w:spacing w:after="240" w:line="240" w:lineRule="auto"/>
      <w:contextualSpacing/>
    </w:pPr>
    <w:rPr>
      <w:rFonts w:ascii="Arial Bold" w:eastAsiaTheme="majorEastAsia" w:hAnsi="Arial Bold" w:cstheme="majorBidi"/>
      <w:b/>
      <w:color w:val="3C0D53"/>
      <w:kern w:val="28"/>
      <w:sz w:val="84"/>
      <w:szCs w:val="56"/>
    </w:rPr>
  </w:style>
  <w:style w:type="character" w:customStyle="1" w:styleId="TitleChar">
    <w:name w:val="Title Char"/>
    <w:basedOn w:val="DefaultParagraphFont"/>
    <w:link w:val="Title"/>
    <w:uiPriority w:val="10"/>
    <w:rsid w:val="00AE27DD"/>
    <w:rPr>
      <w:rFonts w:ascii="Arial Bold" w:eastAsiaTheme="majorEastAsia" w:hAnsi="Arial Bold" w:cstheme="majorBidi"/>
      <w:b/>
      <w:color w:val="3C0D53"/>
      <w:kern w:val="28"/>
      <w:sz w:val="84"/>
      <w:szCs w:val="56"/>
    </w:rPr>
  </w:style>
  <w:style w:type="paragraph" w:styleId="Subtitle">
    <w:name w:val="Subtitle"/>
    <w:basedOn w:val="Normal"/>
    <w:next w:val="Normal"/>
    <w:link w:val="SubtitleChar"/>
    <w:uiPriority w:val="11"/>
    <w:qFormat/>
    <w:locked/>
    <w:rsid w:val="00AE27DD"/>
    <w:pPr>
      <w:numPr>
        <w:ilvl w:val="1"/>
      </w:numPr>
      <w:spacing w:after="240" w:line="240" w:lineRule="auto"/>
    </w:pPr>
    <w:rPr>
      <w:rFonts w:eastAsiaTheme="minorEastAsia"/>
      <w:color w:val="3C0D53"/>
      <w:sz w:val="28"/>
      <w:szCs w:val="22"/>
    </w:rPr>
  </w:style>
  <w:style w:type="character" w:customStyle="1" w:styleId="SubtitleChar">
    <w:name w:val="Subtitle Char"/>
    <w:basedOn w:val="DefaultParagraphFont"/>
    <w:link w:val="Subtitle"/>
    <w:uiPriority w:val="11"/>
    <w:rsid w:val="00AE27DD"/>
    <w:rPr>
      <w:rFonts w:eastAsiaTheme="minorEastAsia"/>
      <w:color w:val="3C0D53"/>
      <w:sz w:val="28"/>
      <w:szCs w:val="22"/>
    </w:rPr>
  </w:style>
  <w:style w:type="paragraph" w:customStyle="1" w:styleId="ACUBodyArial">
    <w:name w:val="ACUBodyArial"/>
    <w:basedOn w:val="Normal"/>
    <w:link w:val="ACUBodyArialChar"/>
    <w:autoRedefine/>
    <w:qFormat/>
    <w:rsid w:val="009A5273"/>
    <w:pPr>
      <w:spacing w:after="60"/>
    </w:pPr>
    <w:rPr>
      <w:rFonts w:ascii="Arial" w:hAnsi="Arial"/>
      <w:sz w:val="20"/>
    </w:rPr>
  </w:style>
  <w:style w:type="character" w:customStyle="1" w:styleId="ACUBodyArialChar">
    <w:name w:val="ACUBodyArial Char"/>
    <w:basedOn w:val="DefaultParagraphFont"/>
    <w:link w:val="ACUBodyArial"/>
    <w:rsid w:val="009A5273"/>
    <w:rPr>
      <w:rFonts w:ascii="Arial" w:hAnsi="Arial"/>
      <w:sz w:val="20"/>
    </w:rPr>
  </w:style>
  <w:style w:type="character" w:styleId="CommentReference">
    <w:name w:val="annotation reference"/>
    <w:basedOn w:val="DefaultParagraphFont"/>
    <w:uiPriority w:val="99"/>
    <w:semiHidden/>
    <w:unhideWhenUsed/>
    <w:locked/>
    <w:rsid w:val="00CF5774"/>
    <w:rPr>
      <w:sz w:val="16"/>
      <w:szCs w:val="16"/>
    </w:rPr>
  </w:style>
  <w:style w:type="paragraph" w:styleId="CommentText">
    <w:name w:val="annotation text"/>
    <w:basedOn w:val="Normal"/>
    <w:link w:val="CommentTextChar"/>
    <w:uiPriority w:val="99"/>
    <w:semiHidden/>
    <w:unhideWhenUsed/>
    <w:locked/>
    <w:rsid w:val="00CF5774"/>
    <w:pPr>
      <w:spacing w:line="240" w:lineRule="auto"/>
    </w:pPr>
    <w:rPr>
      <w:sz w:val="20"/>
      <w:szCs w:val="20"/>
    </w:rPr>
  </w:style>
  <w:style w:type="character" w:customStyle="1" w:styleId="CommentTextChar">
    <w:name w:val="Comment Text Char"/>
    <w:basedOn w:val="DefaultParagraphFont"/>
    <w:link w:val="CommentText"/>
    <w:uiPriority w:val="99"/>
    <w:semiHidden/>
    <w:rsid w:val="00CF5774"/>
    <w:rPr>
      <w:sz w:val="20"/>
      <w:szCs w:val="20"/>
    </w:rPr>
  </w:style>
  <w:style w:type="paragraph" w:styleId="CommentSubject">
    <w:name w:val="annotation subject"/>
    <w:basedOn w:val="CommentText"/>
    <w:next w:val="CommentText"/>
    <w:link w:val="CommentSubjectChar"/>
    <w:uiPriority w:val="99"/>
    <w:semiHidden/>
    <w:unhideWhenUsed/>
    <w:locked/>
    <w:rsid w:val="00CF5774"/>
    <w:rPr>
      <w:b/>
      <w:bCs/>
    </w:rPr>
  </w:style>
  <w:style w:type="character" w:customStyle="1" w:styleId="CommentSubjectChar">
    <w:name w:val="Comment Subject Char"/>
    <w:basedOn w:val="CommentTextChar"/>
    <w:link w:val="CommentSubject"/>
    <w:uiPriority w:val="99"/>
    <w:semiHidden/>
    <w:rsid w:val="00CF5774"/>
    <w:rPr>
      <w:b/>
      <w:bCs/>
      <w:sz w:val="20"/>
      <w:szCs w:val="20"/>
    </w:rPr>
  </w:style>
  <w:style w:type="paragraph" w:styleId="FootnoteText">
    <w:name w:val="footnote text"/>
    <w:basedOn w:val="Normal"/>
    <w:link w:val="FootnoteTextChar"/>
    <w:uiPriority w:val="99"/>
    <w:semiHidden/>
    <w:unhideWhenUsed/>
    <w:locked/>
    <w:rsid w:val="00567DB6"/>
    <w:pPr>
      <w:spacing w:after="0" w:line="240" w:lineRule="auto"/>
    </w:pPr>
    <w:rPr>
      <w:rFonts w:asciiTheme="minorHAnsi" w:eastAsiaTheme="minorEastAsia" w:hAnsiTheme="minorHAnsi"/>
      <w:color w:val="auto"/>
      <w:sz w:val="22"/>
      <w:szCs w:val="20"/>
      <w:lang w:eastAsia="en-AU"/>
    </w:rPr>
  </w:style>
  <w:style w:type="character" w:customStyle="1" w:styleId="FootnoteTextChar">
    <w:name w:val="Footnote Text Char"/>
    <w:basedOn w:val="DefaultParagraphFont"/>
    <w:link w:val="FootnoteText"/>
    <w:uiPriority w:val="99"/>
    <w:semiHidden/>
    <w:rsid w:val="00567DB6"/>
    <w:rPr>
      <w:rFonts w:asciiTheme="minorHAnsi" w:eastAsiaTheme="minorEastAsia" w:hAnsiTheme="minorHAnsi"/>
      <w:color w:val="auto"/>
      <w:sz w:val="22"/>
      <w:szCs w:val="20"/>
      <w:lang w:eastAsia="en-AU"/>
    </w:rPr>
  </w:style>
  <w:style w:type="character" w:styleId="FootnoteReference">
    <w:name w:val="footnote reference"/>
    <w:basedOn w:val="DefaultParagraphFont"/>
    <w:uiPriority w:val="99"/>
    <w:semiHidden/>
    <w:unhideWhenUsed/>
    <w:locked/>
    <w:rsid w:val="00567DB6"/>
    <w:rPr>
      <w:vertAlign w:val="superscript"/>
    </w:rPr>
  </w:style>
  <w:style w:type="paragraph" w:customStyle="1" w:styleId="UPI">
    <w:name w:val="UPI"/>
    <w:basedOn w:val="Normal"/>
    <w:link w:val="UPIChar"/>
    <w:qFormat/>
    <w:rsid w:val="00567DB6"/>
    <w:pPr>
      <w:spacing w:after="0" w:line="276" w:lineRule="auto"/>
    </w:pPr>
    <w:rPr>
      <w:rFonts w:eastAsiaTheme="minorEastAsia"/>
      <w:b/>
      <w:color w:val="auto"/>
      <w:sz w:val="22"/>
      <w:szCs w:val="20"/>
      <w:lang w:eastAsia="en-AU"/>
    </w:rPr>
  </w:style>
  <w:style w:type="character" w:customStyle="1" w:styleId="UPIChar">
    <w:name w:val="UPI Char"/>
    <w:basedOn w:val="DefaultParagraphFont"/>
    <w:link w:val="UPI"/>
    <w:rsid w:val="00567DB6"/>
    <w:rPr>
      <w:rFonts w:eastAsiaTheme="minorEastAsia"/>
      <w:b/>
      <w:color w:val="auto"/>
      <w:sz w:val="22"/>
      <w:szCs w:val="20"/>
      <w:lang w:eastAsia="en-AU"/>
    </w:rPr>
  </w:style>
  <w:style w:type="paragraph" w:styleId="TOCHeading">
    <w:name w:val="TOC Heading"/>
    <w:basedOn w:val="Heading1"/>
    <w:next w:val="Normal"/>
    <w:uiPriority w:val="39"/>
    <w:unhideWhenUsed/>
    <w:qFormat/>
    <w:locked/>
    <w:rsid w:val="00A1575B"/>
    <w:pPr>
      <w:outlineLvl w:val="9"/>
    </w:pPr>
    <w:rPr>
      <w:lang w:val="en-US"/>
    </w:rPr>
  </w:style>
  <w:style w:type="paragraph" w:styleId="TOC2">
    <w:name w:val="toc 2"/>
    <w:basedOn w:val="Normal"/>
    <w:next w:val="Normal"/>
    <w:autoRedefine/>
    <w:uiPriority w:val="39"/>
    <w:unhideWhenUsed/>
    <w:locked/>
    <w:rsid w:val="006C3865"/>
    <w:pPr>
      <w:spacing w:after="0"/>
      <w:ind w:left="181"/>
    </w:pPr>
    <w:rPr>
      <w:rFonts w:ascii="Arial" w:hAnsi="Arial"/>
    </w:rPr>
  </w:style>
  <w:style w:type="paragraph" w:styleId="TOC1">
    <w:name w:val="toc 1"/>
    <w:basedOn w:val="Normal"/>
    <w:next w:val="Normal"/>
    <w:autoRedefine/>
    <w:uiPriority w:val="39"/>
    <w:unhideWhenUsed/>
    <w:locked/>
    <w:rsid w:val="006C3865"/>
    <w:pPr>
      <w:spacing w:before="100" w:after="0"/>
    </w:pPr>
    <w:rPr>
      <w:rFonts w:ascii="Arial" w:hAnsi="Arial"/>
    </w:rPr>
  </w:style>
  <w:style w:type="character" w:styleId="Hyperlink">
    <w:name w:val="Hyperlink"/>
    <w:basedOn w:val="DefaultParagraphFont"/>
    <w:uiPriority w:val="99"/>
    <w:unhideWhenUsed/>
    <w:locked/>
    <w:rsid w:val="00A1575B"/>
    <w:rPr>
      <w:color w:val="3D0F54" w:themeColor="hyperlink"/>
      <w:u w:val="single"/>
    </w:rPr>
  </w:style>
  <w:style w:type="character" w:styleId="Strong">
    <w:name w:val="Strong"/>
    <w:basedOn w:val="DefaultParagraphFont"/>
    <w:uiPriority w:val="22"/>
    <w:qFormat/>
    <w:locked/>
    <w:rsid w:val="00A1575B"/>
    <w:rPr>
      <w:b/>
      <w:bCs/>
    </w:rPr>
  </w:style>
  <w:style w:type="character" w:styleId="UnresolvedMention">
    <w:name w:val="Unresolved Mention"/>
    <w:basedOn w:val="DefaultParagraphFont"/>
    <w:uiPriority w:val="99"/>
    <w:semiHidden/>
    <w:unhideWhenUsed/>
    <w:rsid w:val="00E73FD1"/>
    <w:rPr>
      <w:color w:val="808080"/>
      <w:shd w:val="clear" w:color="auto" w:fill="E6E6E6"/>
    </w:rPr>
  </w:style>
  <w:style w:type="paragraph" w:styleId="TOC3">
    <w:name w:val="toc 3"/>
    <w:basedOn w:val="Normal"/>
    <w:next w:val="Normal"/>
    <w:autoRedefine/>
    <w:uiPriority w:val="39"/>
    <w:unhideWhenUsed/>
    <w:locked/>
    <w:rsid w:val="006C3865"/>
    <w:pPr>
      <w:spacing w:after="100"/>
      <w:ind w:left="360"/>
    </w:pPr>
    <w:rPr>
      <w:rFonts w:ascii="Arial" w:hAnsi="Arial"/>
      <w:sz w:val="20"/>
    </w:rPr>
  </w:style>
  <w:style w:type="paragraph" w:styleId="ListParagraph">
    <w:name w:val="List Paragraph"/>
    <w:basedOn w:val="Normal"/>
    <w:uiPriority w:val="34"/>
    <w:qFormat/>
    <w:locked/>
    <w:rsid w:val="000951EC"/>
    <w:pPr>
      <w:ind w:left="720"/>
      <w:contextualSpacing/>
    </w:pPr>
  </w:style>
  <w:style w:type="character" w:styleId="IntenseEmphasis">
    <w:name w:val="Intense Emphasis"/>
    <w:basedOn w:val="DefaultParagraphFont"/>
    <w:uiPriority w:val="21"/>
    <w:qFormat/>
    <w:locked/>
    <w:rsid w:val="00A621BA"/>
    <w:rPr>
      <w:i/>
      <w:iCs/>
      <w:color w:val="F2120D" w:themeColor="accent1"/>
    </w:rPr>
  </w:style>
  <w:style w:type="table" w:customStyle="1" w:styleId="TableGrid1">
    <w:name w:val="Table Grid1"/>
    <w:basedOn w:val="TableNormal"/>
    <w:next w:val="TableGrid"/>
    <w:uiPriority w:val="39"/>
    <w:locked/>
    <w:rsid w:val="007C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C05309"/>
    <w:rPr>
      <w:color w:val="3D39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52700">
      <w:bodyDiv w:val="1"/>
      <w:marLeft w:val="0"/>
      <w:marRight w:val="0"/>
      <w:marTop w:val="0"/>
      <w:marBottom w:val="0"/>
      <w:divBdr>
        <w:top w:val="none" w:sz="0" w:space="0" w:color="auto"/>
        <w:left w:val="none" w:sz="0" w:space="0" w:color="auto"/>
        <w:bottom w:val="none" w:sz="0" w:space="0" w:color="auto"/>
        <w:right w:val="none" w:sz="0" w:space="0" w:color="auto"/>
      </w:divBdr>
    </w:div>
    <w:div w:id="109671377">
      <w:bodyDiv w:val="1"/>
      <w:marLeft w:val="0"/>
      <w:marRight w:val="0"/>
      <w:marTop w:val="0"/>
      <w:marBottom w:val="0"/>
      <w:divBdr>
        <w:top w:val="none" w:sz="0" w:space="0" w:color="auto"/>
        <w:left w:val="none" w:sz="0" w:space="0" w:color="auto"/>
        <w:bottom w:val="none" w:sz="0" w:space="0" w:color="auto"/>
        <w:right w:val="none" w:sz="0" w:space="0" w:color="auto"/>
      </w:divBdr>
    </w:div>
    <w:div w:id="116262880">
      <w:bodyDiv w:val="1"/>
      <w:marLeft w:val="0"/>
      <w:marRight w:val="0"/>
      <w:marTop w:val="0"/>
      <w:marBottom w:val="0"/>
      <w:divBdr>
        <w:top w:val="none" w:sz="0" w:space="0" w:color="auto"/>
        <w:left w:val="none" w:sz="0" w:space="0" w:color="auto"/>
        <w:bottom w:val="none" w:sz="0" w:space="0" w:color="auto"/>
        <w:right w:val="none" w:sz="0" w:space="0" w:color="auto"/>
      </w:divBdr>
    </w:div>
    <w:div w:id="121390271">
      <w:bodyDiv w:val="1"/>
      <w:marLeft w:val="0"/>
      <w:marRight w:val="0"/>
      <w:marTop w:val="0"/>
      <w:marBottom w:val="0"/>
      <w:divBdr>
        <w:top w:val="none" w:sz="0" w:space="0" w:color="auto"/>
        <w:left w:val="none" w:sz="0" w:space="0" w:color="auto"/>
        <w:bottom w:val="none" w:sz="0" w:space="0" w:color="auto"/>
        <w:right w:val="none" w:sz="0" w:space="0" w:color="auto"/>
      </w:divBdr>
    </w:div>
    <w:div w:id="122163081">
      <w:bodyDiv w:val="1"/>
      <w:marLeft w:val="0"/>
      <w:marRight w:val="0"/>
      <w:marTop w:val="0"/>
      <w:marBottom w:val="0"/>
      <w:divBdr>
        <w:top w:val="none" w:sz="0" w:space="0" w:color="auto"/>
        <w:left w:val="none" w:sz="0" w:space="0" w:color="auto"/>
        <w:bottom w:val="none" w:sz="0" w:space="0" w:color="auto"/>
        <w:right w:val="none" w:sz="0" w:space="0" w:color="auto"/>
      </w:divBdr>
    </w:div>
    <w:div w:id="132800388">
      <w:bodyDiv w:val="1"/>
      <w:marLeft w:val="0"/>
      <w:marRight w:val="0"/>
      <w:marTop w:val="0"/>
      <w:marBottom w:val="0"/>
      <w:divBdr>
        <w:top w:val="none" w:sz="0" w:space="0" w:color="auto"/>
        <w:left w:val="none" w:sz="0" w:space="0" w:color="auto"/>
        <w:bottom w:val="none" w:sz="0" w:space="0" w:color="auto"/>
        <w:right w:val="none" w:sz="0" w:space="0" w:color="auto"/>
      </w:divBdr>
    </w:div>
    <w:div w:id="133371397">
      <w:bodyDiv w:val="1"/>
      <w:marLeft w:val="0"/>
      <w:marRight w:val="0"/>
      <w:marTop w:val="0"/>
      <w:marBottom w:val="0"/>
      <w:divBdr>
        <w:top w:val="none" w:sz="0" w:space="0" w:color="auto"/>
        <w:left w:val="none" w:sz="0" w:space="0" w:color="auto"/>
        <w:bottom w:val="none" w:sz="0" w:space="0" w:color="auto"/>
        <w:right w:val="none" w:sz="0" w:space="0" w:color="auto"/>
      </w:divBdr>
    </w:div>
    <w:div w:id="155222007">
      <w:bodyDiv w:val="1"/>
      <w:marLeft w:val="0"/>
      <w:marRight w:val="0"/>
      <w:marTop w:val="0"/>
      <w:marBottom w:val="0"/>
      <w:divBdr>
        <w:top w:val="none" w:sz="0" w:space="0" w:color="auto"/>
        <w:left w:val="none" w:sz="0" w:space="0" w:color="auto"/>
        <w:bottom w:val="none" w:sz="0" w:space="0" w:color="auto"/>
        <w:right w:val="none" w:sz="0" w:space="0" w:color="auto"/>
      </w:divBdr>
    </w:div>
    <w:div w:id="186991266">
      <w:bodyDiv w:val="1"/>
      <w:marLeft w:val="0"/>
      <w:marRight w:val="0"/>
      <w:marTop w:val="0"/>
      <w:marBottom w:val="0"/>
      <w:divBdr>
        <w:top w:val="none" w:sz="0" w:space="0" w:color="auto"/>
        <w:left w:val="none" w:sz="0" w:space="0" w:color="auto"/>
        <w:bottom w:val="none" w:sz="0" w:space="0" w:color="auto"/>
        <w:right w:val="none" w:sz="0" w:space="0" w:color="auto"/>
      </w:divBdr>
    </w:div>
    <w:div w:id="192500215">
      <w:bodyDiv w:val="1"/>
      <w:marLeft w:val="0"/>
      <w:marRight w:val="0"/>
      <w:marTop w:val="0"/>
      <w:marBottom w:val="0"/>
      <w:divBdr>
        <w:top w:val="none" w:sz="0" w:space="0" w:color="auto"/>
        <w:left w:val="none" w:sz="0" w:space="0" w:color="auto"/>
        <w:bottom w:val="none" w:sz="0" w:space="0" w:color="auto"/>
        <w:right w:val="none" w:sz="0" w:space="0" w:color="auto"/>
      </w:divBdr>
    </w:div>
    <w:div w:id="242380905">
      <w:bodyDiv w:val="1"/>
      <w:marLeft w:val="0"/>
      <w:marRight w:val="0"/>
      <w:marTop w:val="0"/>
      <w:marBottom w:val="0"/>
      <w:divBdr>
        <w:top w:val="none" w:sz="0" w:space="0" w:color="auto"/>
        <w:left w:val="none" w:sz="0" w:space="0" w:color="auto"/>
        <w:bottom w:val="none" w:sz="0" w:space="0" w:color="auto"/>
        <w:right w:val="none" w:sz="0" w:space="0" w:color="auto"/>
      </w:divBdr>
    </w:div>
    <w:div w:id="242646297">
      <w:bodyDiv w:val="1"/>
      <w:marLeft w:val="0"/>
      <w:marRight w:val="0"/>
      <w:marTop w:val="0"/>
      <w:marBottom w:val="0"/>
      <w:divBdr>
        <w:top w:val="none" w:sz="0" w:space="0" w:color="auto"/>
        <w:left w:val="none" w:sz="0" w:space="0" w:color="auto"/>
        <w:bottom w:val="none" w:sz="0" w:space="0" w:color="auto"/>
        <w:right w:val="none" w:sz="0" w:space="0" w:color="auto"/>
      </w:divBdr>
    </w:div>
    <w:div w:id="252931295">
      <w:bodyDiv w:val="1"/>
      <w:marLeft w:val="0"/>
      <w:marRight w:val="0"/>
      <w:marTop w:val="0"/>
      <w:marBottom w:val="0"/>
      <w:divBdr>
        <w:top w:val="none" w:sz="0" w:space="0" w:color="auto"/>
        <w:left w:val="none" w:sz="0" w:space="0" w:color="auto"/>
        <w:bottom w:val="none" w:sz="0" w:space="0" w:color="auto"/>
        <w:right w:val="none" w:sz="0" w:space="0" w:color="auto"/>
      </w:divBdr>
    </w:div>
    <w:div w:id="301425978">
      <w:bodyDiv w:val="1"/>
      <w:marLeft w:val="0"/>
      <w:marRight w:val="0"/>
      <w:marTop w:val="0"/>
      <w:marBottom w:val="0"/>
      <w:divBdr>
        <w:top w:val="none" w:sz="0" w:space="0" w:color="auto"/>
        <w:left w:val="none" w:sz="0" w:space="0" w:color="auto"/>
        <w:bottom w:val="none" w:sz="0" w:space="0" w:color="auto"/>
        <w:right w:val="none" w:sz="0" w:space="0" w:color="auto"/>
      </w:divBdr>
    </w:div>
    <w:div w:id="334309431">
      <w:bodyDiv w:val="1"/>
      <w:marLeft w:val="0"/>
      <w:marRight w:val="0"/>
      <w:marTop w:val="0"/>
      <w:marBottom w:val="0"/>
      <w:divBdr>
        <w:top w:val="none" w:sz="0" w:space="0" w:color="auto"/>
        <w:left w:val="none" w:sz="0" w:space="0" w:color="auto"/>
        <w:bottom w:val="none" w:sz="0" w:space="0" w:color="auto"/>
        <w:right w:val="none" w:sz="0" w:space="0" w:color="auto"/>
      </w:divBdr>
    </w:div>
    <w:div w:id="353389946">
      <w:bodyDiv w:val="1"/>
      <w:marLeft w:val="0"/>
      <w:marRight w:val="0"/>
      <w:marTop w:val="0"/>
      <w:marBottom w:val="0"/>
      <w:divBdr>
        <w:top w:val="none" w:sz="0" w:space="0" w:color="auto"/>
        <w:left w:val="none" w:sz="0" w:space="0" w:color="auto"/>
        <w:bottom w:val="none" w:sz="0" w:space="0" w:color="auto"/>
        <w:right w:val="none" w:sz="0" w:space="0" w:color="auto"/>
      </w:divBdr>
    </w:div>
    <w:div w:id="389504457">
      <w:bodyDiv w:val="1"/>
      <w:marLeft w:val="0"/>
      <w:marRight w:val="0"/>
      <w:marTop w:val="0"/>
      <w:marBottom w:val="0"/>
      <w:divBdr>
        <w:top w:val="none" w:sz="0" w:space="0" w:color="auto"/>
        <w:left w:val="none" w:sz="0" w:space="0" w:color="auto"/>
        <w:bottom w:val="none" w:sz="0" w:space="0" w:color="auto"/>
        <w:right w:val="none" w:sz="0" w:space="0" w:color="auto"/>
      </w:divBdr>
    </w:div>
    <w:div w:id="437799378">
      <w:bodyDiv w:val="1"/>
      <w:marLeft w:val="0"/>
      <w:marRight w:val="0"/>
      <w:marTop w:val="0"/>
      <w:marBottom w:val="0"/>
      <w:divBdr>
        <w:top w:val="none" w:sz="0" w:space="0" w:color="auto"/>
        <w:left w:val="none" w:sz="0" w:space="0" w:color="auto"/>
        <w:bottom w:val="none" w:sz="0" w:space="0" w:color="auto"/>
        <w:right w:val="none" w:sz="0" w:space="0" w:color="auto"/>
      </w:divBdr>
    </w:div>
    <w:div w:id="459611589">
      <w:bodyDiv w:val="1"/>
      <w:marLeft w:val="0"/>
      <w:marRight w:val="0"/>
      <w:marTop w:val="0"/>
      <w:marBottom w:val="0"/>
      <w:divBdr>
        <w:top w:val="none" w:sz="0" w:space="0" w:color="auto"/>
        <w:left w:val="none" w:sz="0" w:space="0" w:color="auto"/>
        <w:bottom w:val="none" w:sz="0" w:space="0" w:color="auto"/>
        <w:right w:val="none" w:sz="0" w:space="0" w:color="auto"/>
      </w:divBdr>
    </w:div>
    <w:div w:id="518276716">
      <w:bodyDiv w:val="1"/>
      <w:marLeft w:val="0"/>
      <w:marRight w:val="0"/>
      <w:marTop w:val="0"/>
      <w:marBottom w:val="0"/>
      <w:divBdr>
        <w:top w:val="none" w:sz="0" w:space="0" w:color="auto"/>
        <w:left w:val="none" w:sz="0" w:space="0" w:color="auto"/>
        <w:bottom w:val="none" w:sz="0" w:space="0" w:color="auto"/>
        <w:right w:val="none" w:sz="0" w:space="0" w:color="auto"/>
      </w:divBdr>
    </w:div>
    <w:div w:id="637032309">
      <w:bodyDiv w:val="1"/>
      <w:marLeft w:val="0"/>
      <w:marRight w:val="0"/>
      <w:marTop w:val="0"/>
      <w:marBottom w:val="0"/>
      <w:divBdr>
        <w:top w:val="none" w:sz="0" w:space="0" w:color="auto"/>
        <w:left w:val="none" w:sz="0" w:space="0" w:color="auto"/>
        <w:bottom w:val="none" w:sz="0" w:space="0" w:color="auto"/>
        <w:right w:val="none" w:sz="0" w:space="0" w:color="auto"/>
      </w:divBdr>
    </w:div>
    <w:div w:id="780682794">
      <w:bodyDiv w:val="1"/>
      <w:marLeft w:val="0"/>
      <w:marRight w:val="0"/>
      <w:marTop w:val="0"/>
      <w:marBottom w:val="0"/>
      <w:divBdr>
        <w:top w:val="none" w:sz="0" w:space="0" w:color="auto"/>
        <w:left w:val="none" w:sz="0" w:space="0" w:color="auto"/>
        <w:bottom w:val="none" w:sz="0" w:space="0" w:color="auto"/>
        <w:right w:val="none" w:sz="0" w:space="0" w:color="auto"/>
      </w:divBdr>
    </w:div>
    <w:div w:id="853811469">
      <w:bodyDiv w:val="1"/>
      <w:marLeft w:val="0"/>
      <w:marRight w:val="0"/>
      <w:marTop w:val="0"/>
      <w:marBottom w:val="0"/>
      <w:divBdr>
        <w:top w:val="none" w:sz="0" w:space="0" w:color="auto"/>
        <w:left w:val="none" w:sz="0" w:space="0" w:color="auto"/>
        <w:bottom w:val="none" w:sz="0" w:space="0" w:color="auto"/>
        <w:right w:val="none" w:sz="0" w:space="0" w:color="auto"/>
      </w:divBdr>
    </w:div>
    <w:div w:id="947662649">
      <w:bodyDiv w:val="1"/>
      <w:marLeft w:val="0"/>
      <w:marRight w:val="0"/>
      <w:marTop w:val="0"/>
      <w:marBottom w:val="0"/>
      <w:divBdr>
        <w:top w:val="none" w:sz="0" w:space="0" w:color="auto"/>
        <w:left w:val="none" w:sz="0" w:space="0" w:color="auto"/>
        <w:bottom w:val="none" w:sz="0" w:space="0" w:color="auto"/>
        <w:right w:val="none" w:sz="0" w:space="0" w:color="auto"/>
      </w:divBdr>
    </w:div>
    <w:div w:id="973146025">
      <w:bodyDiv w:val="1"/>
      <w:marLeft w:val="0"/>
      <w:marRight w:val="0"/>
      <w:marTop w:val="0"/>
      <w:marBottom w:val="0"/>
      <w:divBdr>
        <w:top w:val="none" w:sz="0" w:space="0" w:color="auto"/>
        <w:left w:val="none" w:sz="0" w:space="0" w:color="auto"/>
        <w:bottom w:val="none" w:sz="0" w:space="0" w:color="auto"/>
        <w:right w:val="none" w:sz="0" w:space="0" w:color="auto"/>
      </w:divBdr>
    </w:div>
    <w:div w:id="999189291">
      <w:bodyDiv w:val="1"/>
      <w:marLeft w:val="0"/>
      <w:marRight w:val="0"/>
      <w:marTop w:val="0"/>
      <w:marBottom w:val="0"/>
      <w:divBdr>
        <w:top w:val="none" w:sz="0" w:space="0" w:color="auto"/>
        <w:left w:val="none" w:sz="0" w:space="0" w:color="auto"/>
        <w:bottom w:val="none" w:sz="0" w:space="0" w:color="auto"/>
        <w:right w:val="none" w:sz="0" w:space="0" w:color="auto"/>
      </w:divBdr>
      <w:divsChild>
        <w:div w:id="2139565401">
          <w:marLeft w:val="0"/>
          <w:marRight w:val="0"/>
          <w:marTop w:val="0"/>
          <w:marBottom w:val="0"/>
          <w:divBdr>
            <w:top w:val="none" w:sz="0" w:space="0" w:color="auto"/>
            <w:left w:val="none" w:sz="0" w:space="0" w:color="auto"/>
            <w:bottom w:val="none" w:sz="0" w:space="0" w:color="auto"/>
            <w:right w:val="none" w:sz="0" w:space="0" w:color="auto"/>
          </w:divBdr>
        </w:div>
        <w:div w:id="1030103683">
          <w:marLeft w:val="0"/>
          <w:marRight w:val="0"/>
          <w:marTop w:val="0"/>
          <w:marBottom w:val="0"/>
          <w:divBdr>
            <w:top w:val="none" w:sz="0" w:space="0" w:color="auto"/>
            <w:left w:val="none" w:sz="0" w:space="0" w:color="auto"/>
            <w:bottom w:val="none" w:sz="0" w:space="0" w:color="auto"/>
            <w:right w:val="none" w:sz="0" w:space="0" w:color="auto"/>
          </w:divBdr>
        </w:div>
        <w:div w:id="2114278971">
          <w:marLeft w:val="0"/>
          <w:marRight w:val="0"/>
          <w:marTop w:val="0"/>
          <w:marBottom w:val="0"/>
          <w:divBdr>
            <w:top w:val="none" w:sz="0" w:space="0" w:color="auto"/>
            <w:left w:val="none" w:sz="0" w:space="0" w:color="auto"/>
            <w:bottom w:val="none" w:sz="0" w:space="0" w:color="auto"/>
            <w:right w:val="none" w:sz="0" w:space="0" w:color="auto"/>
          </w:divBdr>
        </w:div>
        <w:div w:id="1077555418">
          <w:marLeft w:val="0"/>
          <w:marRight w:val="0"/>
          <w:marTop w:val="0"/>
          <w:marBottom w:val="0"/>
          <w:divBdr>
            <w:top w:val="none" w:sz="0" w:space="0" w:color="auto"/>
            <w:left w:val="none" w:sz="0" w:space="0" w:color="auto"/>
            <w:bottom w:val="none" w:sz="0" w:space="0" w:color="auto"/>
            <w:right w:val="none" w:sz="0" w:space="0" w:color="auto"/>
          </w:divBdr>
        </w:div>
        <w:div w:id="1038243413">
          <w:marLeft w:val="0"/>
          <w:marRight w:val="0"/>
          <w:marTop w:val="0"/>
          <w:marBottom w:val="0"/>
          <w:divBdr>
            <w:top w:val="none" w:sz="0" w:space="0" w:color="auto"/>
            <w:left w:val="none" w:sz="0" w:space="0" w:color="auto"/>
            <w:bottom w:val="none" w:sz="0" w:space="0" w:color="auto"/>
            <w:right w:val="none" w:sz="0" w:space="0" w:color="auto"/>
          </w:divBdr>
        </w:div>
        <w:div w:id="171264000">
          <w:marLeft w:val="0"/>
          <w:marRight w:val="0"/>
          <w:marTop w:val="0"/>
          <w:marBottom w:val="0"/>
          <w:divBdr>
            <w:top w:val="none" w:sz="0" w:space="0" w:color="auto"/>
            <w:left w:val="none" w:sz="0" w:space="0" w:color="auto"/>
            <w:bottom w:val="none" w:sz="0" w:space="0" w:color="auto"/>
            <w:right w:val="none" w:sz="0" w:space="0" w:color="auto"/>
          </w:divBdr>
        </w:div>
        <w:div w:id="911737945">
          <w:marLeft w:val="0"/>
          <w:marRight w:val="0"/>
          <w:marTop w:val="0"/>
          <w:marBottom w:val="0"/>
          <w:divBdr>
            <w:top w:val="none" w:sz="0" w:space="0" w:color="auto"/>
            <w:left w:val="none" w:sz="0" w:space="0" w:color="auto"/>
            <w:bottom w:val="none" w:sz="0" w:space="0" w:color="auto"/>
            <w:right w:val="none" w:sz="0" w:space="0" w:color="auto"/>
          </w:divBdr>
        </w:div>
        <w:div w:id="1247954222">
          <w:marLeft w:val="0"/>
          <w:marRight w:val="0"/>
          <w:marTop w:val="0"/>
          <w:marBottom w:val="0"/>
          <w:divBdr>
            <w:top w:val="none" w:sz="0" w:space="0" w:color="auto"/>
            <w:left w:val="none" w:sz="0" w:space="0" w:color="auto"/>
            <w:bottom w:val="none" w:sz="0" w:space="0" w:color="auto"/>
            <w:right w:val="none" w:sz="0" w:space="0" w:color="auto"/>
          </w:divBdr>
        </w:div>
        <w:div w:id="16736741">
          <w:marLeft w:val="0"/>
          <w:marRight w:val="0"/>
          <w:marTop w:val="0"/>
          <w:marBottom w:val="0"/>
          <w:divBdr>
            <w:top w:val="none" w:sz="0" w:space="0" w:color="auto"/>
            <w:left w:val="none" w:sz="0" w:space="0" w:color="auto"/>
            <w:bottom w:val="none" w:sz="0" w:space="0" w:color="auto"/>
            <w:right w:val="none" w:sz="0" w:space="0" w:color="auto"/>
          </w:divBdr>
        </w:div>
        <w:div w:id="1175002447">
          <w:marLeft w:val="0"/>
          <w:marRight w:val="0"/>
          <w:marTop w:val="0"/>
          <w:marBottom w:val="0"/>
          <w:divBdr>
            <w:top w:val="none" w:sz="0" w:space="0" w:color="auto"/>
            <w:left w:val="none" w:sz="0" w:space="0" w:color="auto"/>
            <w:bottom w:val="none" w:sz="0" w:space="0" w:color="auto"/>
            <w:right w:val="none" w:sz="0" w:space="0" w:color="auto"/>
          </w:divBdr>
        </w:div>
        <w:div w:id="35660203">
          <w:marLeft w:val="0"/>
          <w:marRight w:val="0"/>
          <w:marTop w:val="0"/>
          <w:marBottom w:val="0"/>
          <w:divBdr>
            <w:top w:val="none" w:sz="0" w:space="0" w:color="auto"/>
            <w:left w:val="none" w:sz="0" w:space="0" w:color="auto"/>
            <w:bottom w:val="none" w:sz="0" w:space="0" w:color="auto"/>
            <w:right w:val="none" w:sz="0" w:space="0" w:color="auto"/>
          </w:divBdr>
        </w:div>
        <w:div w:id="629672985">
          <w:marLeft w:val="0"/>
          <w:marRight w:val="0"/>
          <w:marTop w:val="0"/>
          <w:marBottom w:val="0"/>
          <w:divBdr>
            <w:top w:val="none" w:sz="0" w:space="0" w:color="auto"/>
            <w:left w:val="none" w:sz="0" w:space="0" w:color="auto"/>
            <w:bottom w:val="none" w:sz="0" w:space="0" w:color="auto"/>
            <w:right w:val="none" w:sz="0" w:space="0" w:color="auto"/>
          </w:divBdr>
        </w:div>
        <w:div w:id="360473666">
          <w:marLeft w:val="0"/>
          <w:marRight w:val="0"/>
          <w:marTop w:val="0"/>
          <w:marBottom w:val="0"/>
          <w:divBdr>
            <w:top w:val="none" w:sz="0" w:space="0" w:color="auto"/>
            <w:left w:val="none" w:sz="0" w:space="0" w:color="auto"/>
            <w:bottom w:val="none" w:sz="0" w:space="0" w:color="auto"/>
            <w:right w:val="none" w:sz="0" w:space="0" w:color="auto"/>
          </w:divBdr>
        </w:div>
        <w:div w:id="1309087915">
          <w:marLeft w:val="0"/>
          <w:marRight w:val="0"/>
          <w:marTop w:val="0"/>
          <w:marBottom w:val="0"/>
          <w:divBdr>
            <w:top w:val="none" w:sz="0" w:space="0" w:color="auto"/>
            <w:left w:val="none" w:sz="0" w:space="0" w:color="auto"/>
            <w:bottom w:val="none" w:sz="0" w:space="0" w:color="auto"/>
            <w:right w:val="none" w:sz="0" w:space="0" w:color="auto"/>
          </w:divBdr>
        </w:div>
        <w:div w:id="1719083568">
          <w:marLeft w:val="0"/>
          <w:marRight w:val="0"/>
          <w:marTop w:val="0"/>
          <w:marBottom w:val="0"/>
          <w:divBdr>
            <w:top w:val="none" w:sz="0" w:space="0" w:color="auto"/>
            <w:left w:val="none" w:sz="0" w:space="0" w:color="auto"/>
            <w:bottom w:val="none" w:sz="0" w:space="0" w:color="auto"/>
            <w:right w:val="none" w:sz="0" w:space="0" w:color="auto"/>
          </w:divBdr>
        </w:div>
        <w:div w:id="266159496">
          <w:marLeft w:val="0"/>
          <w:marRight w:val="0"/>
          <w:marTop w:val="0"/>
          <w:marBottom w:val="0"/>
          <w:divBdr>
            <w:top w:val="none" w:sz="0" w:space="0" w:color="auto"/>
            <w:left w:val="none" w:sz="0" w:space="0" w:color="auto"/>
            <w:bottom w:val="none" w:sz="0" w:space="0" w:color="auto"/>
            <w:right w:val="none" w:sz="0" w:space="0" w:color="auto"/>
          </w:divBdr>
        </w:div>
        <w:div w:id="189875144">
          <w:marLeft w:val="0"/>
          <w:marRight w:val="0"/>
          <w:marTop w:val="0"/>
          <w:marBottom w:val="0"/>
          <w:divBdr>
            <w:top w:val="none" w:sz="0" w:space="0" w:color="auto"/>
            <w:left w:val="none" w:sz="0" w:space="0" w:color="auto"/>
            <w:bottom w:val="none" w:sz="0" w:space="0" w:color="auto"/>
            <w:right w:val="none" w:sz="0" w:space="0" w:color="auto"/>
          </w:divBdr>
        </w:div>
        <w:div w:id="2063475618">
          <w:marLeft w:val="0"/>
          <w:marRight w:val="0"/>
          <w:marTop w:val="0"/>
          <w:marBottom w:val="0"/>
          <w:divBdr>
            <w:top w:val="none" w:sz="0" w:space="0" w:color="auto"/>
            <w:left w:val="none" w:sz="0" w:space="0" w:color="auto"/>
            <w:bottom w:val="none" w:sz="0" w:space="0" w:color="auto"/>
            <w:right w:val="none" w:sz="0" w:space="0" w:color="auto"/>
          </w:divBdr>
        </w:div>
        <w:div w:id="556016820">
          <w:marLeft w:val="0"/>
          <w:marRight w:val="0"/>
          <w:marTop w:val="0"/>
          <w:marBottom w:val="0"/>
          <w:divBdr>
            <w:top w:val="none" w:sz="0" w:space="0" w:color="auto"/>
            <w:left w:val="none" w:sz="0" w:space="0" w:color="auto"/>
            <w:bottom w:val="none" w:sz="0" w:space="0" w:color="auto"/>
            <w:right w:val="none" w:sz="0" w:space="0" w:color="auto"/>
          </w:divBdr>
        </w:div>
        <w:div w:id="812454729">
          <w:marLeft w:val="0"/>
          <w:marRight w:val="0"/>
          <w:marTop w:val="0"/>
          <w:marBottom w:val="0"/>
          <w:divBdr>
            <w:top w:val="none" w:sz="0" w:space="0" w:color="auto"/>
            <w:left w:val="none" w:sz="0" w:space="0" w:color="auto"/>
            <w:bottom w:val="none" w:sz="0" w:space="0" w:color="auto"/>
            <w:right w:val="none" w:sz="0" w:space="0" w:color="auto"/>
          </w:divBdr>
        </w:div>
        <w:div w:id="1697073952">
          <w:marLeft w:val="0"/>
          <w:marRight w:val="0"/>
          <w:marTop w:val="0"/>
          <w:marBottom w:val="0"/>
          <w:divBdr>
            <w:top w:val="none" w:sz="0" w:space="0" w:color="auto"/>
            <w:left w:val="none" w:sz="0" w:space="0" w:color="auto"/>
            <w:bottom w:val="none" w:sz="0" w:space="0" w:color="auto"/>
            <w:right w:val="none" w:sz="0" w:space="0" w:color="auto"/>
          </w:divBdr>
        </w:div>
        <w:div w:id="410933254">
          <w:marLeft w:val="0"/>
          <w:marRight w:val="0"/>
          <w:marTop w:val="0"/>
          <w:marBottom w:val="0"/>
          <w:divBdr>
            <w:top w:val="none" w:sz="0" w:space="0" w:color="auto"/>
            <w:left w:val="none" w:sz="0" w:space="0" w:color="auto"/>
            <w:bottom w:val="none" w:sz="0" w:space="0" w:color="auto"/>
            <w:right w:val="none" w:sz="0" w:space="0" w:color="auto"/>
          </w:divBdr>
        </w:div>
        <w:div w:id="2042507325">
          <w:marLeft w:val="0"/>
          <w:marRight w:val="0"/>
          <w:marTop w:val="0"/>
          <w:marBottom w:val="0"/>
          <w:divBdr>
            <w:top w:val="none" w:sz="0" w:space="0" w:color="auto"/>
            <w:left w:val="none" w:sz="0" w:space="0" w:color="auto"/>
            <w:bottom w:val="none" w:sz="0" w:space="0" w:color="auto"/>
            <w:right w:val="none" w:sz="0" w:space="0" w:color="auto"/>
          </w:divBdr>
        </w:div>
        <w:div w:id="950042576">
          <w:marLeft w:val="0"/>
          <w:marRight w:val="0"/>
          <w:marTop w:val="0"/>
          <w:marBottom w:val="0"/>
          <w:divBdr>
            <w:top w:val="none" w:sz="0" w:space="0" w:color="auto"/>
            <w:left w:val="none" w:sz="0" w:space="0" w:color="auto"/>
            <w:bottom w:val="none" w:sz="0" w:space="0" w:color="auto"/>
            <w:right w:val="none" w:sz="0" w:space="0" w:color="auto"/>
          </w:divBdr>
        </w:div>
        <w:div w:id="1852718792">
          <w:marLeft w:val="0"/>
          <w:marRight w:val="0"/>
          <w:marTop w:val="0"/>
          <w:marBottom w:val="0"/>
          <w:divBdr>
            <w:top w:val="none" w:sz="0" w:space="0" w:color="auto"/>
            <w:left w:val="none" w:sz="0" w:space="0" w:color="auto"/>
            <w:bottom w:val="none" w:sz="0" w:space="0" w:color="auto"/>
            <w:right w:val="none" w:sz="0" w:space="0" w:color="auto"/>
          </w:divBdr>
        </w:div>
        <w:div w:id="413093219">
          <w:marLeft w:val="0"/>
          <w:marRight w:val="0"/>
          <w:marTop w:val="0"/>
          <w:marBottom w:val="0"/>
          <w:divBdr>
            <w:top w:val="none" w:sz="0" w:space="0" w:color="auto"/>
            <w:left w:val="none" w:sz="0" w:space="0" w:color="auto"/>
            <w:bottom w:val="none" w:sz="0" w:space="0" w:color="auto"/>
            <w:right w:val="none" w:sz="0" w:space="0" w:color="auto"/>
          </w:divBdr>
        </w:div>
        <w:div w:id="2070834277">
          <w:marLeft w:val="0"/>
          <w:marRight w:val="0"/>
          <w:marTop w:val="0"/>
          <w:marBottom w:val="0"/>
          <w:divBdr>
            <w:top w:val="none" w:sz="0" w:space="0" w:color="auto"/>
            <w:left w:val="none" w:sz="0" w:space="0" w:color="auto"/>
            <w:bottom w:val="none" w:sz="0" w:space="0" w:color="auto"/>
            <w:right w:val="none" w:sz="0" w:space="0" w:color="auto"/>
          </w:divBdr>
        </w:div>
        <w:div w:id="1977369905">
          <w:marLeft w:val="0"/>
          <w:marRight w:val="0"/>
          <w:marTop w:val="0"/>
          <w:marBottom w:val="0"/>
          <w:divBdr>
            <w:top w:val="none" w:sz="0" w:space="0" w:color="auto"/>
            <w:left w:val="none" w:sz="0" w:space="0" w:color="auto"/>
            <w:bottom w:val="none" w:sz="0" w:space="0" w:color="auto"/>
            <w:right w:val="none" w:sz="0" w:space="0" w:color="auto"/>
          </w:divBdr>
        </w:div>
        <w:div w:id="89160842">
          <w:marLeft w:val="0"/>
          <w:marRight w:val="0"/>
          <w:marTop w:val="0"/>
          <w:marBottom w:val="0"/>
          <w:divBdr>
            <w:top w:val="none" w:sz="0" w:space="0" w:color="auto"/>
            <w:left w:val="none" w:sz="0" w:space="0" w:color="auto"/>
            <w:bottom w:val="none" w:sz="0" w:space="0" w:color="auto"/>
            <w:right w:val="none" w:sz="0" w:space="0" w:color="auto"/>
          </w:divBdr>
        </w:div>
        <w:div w:id="1568495768">
          <w:marLeft w:val="0"/>
          <w:marRight w:val="0"/>
          <w:marTop w:val="0"/>
          <w:marBottom w:val="0"/>
          <w:divBdr>
            <w:top w:val="none" w:sz="0" w:space="0" w:color="auto"/>
            <w:left w:val="none" w:sz="0" w:space="0" w:color="auto"/>
            <w:bottom w:val="none" w:sz="0" w:space="0" w:color="auto"/>
            <w:right w:val="none" w:sz="0" w:space="0" w:color="auto"/>
          </w:divBdr>
        </w:div>
        <w:div w:id="1724669277">
          <w:marLeft w:val="0"/>
          <w:marRight w:val="0"/>
          <w:marTop w:val="0"/>
          <w:marBottom w:val="0"/>
          <w:divBdr>
            <w:top w:val="none" w:sz="0" w:space="0" w:color="auto"/>
            <w:left w:val="none" w:sz="0" w:space="0" w:color="auto"/>
            <w:bottom w:val="none" w:sz="0" w:space="0" w:color="auto"/>
            <w:right w:val="none" w:sz="0" w:space="0" w:color="auto"/>
          </w:divBdr>
        </w:div>
        <w:div w:id="1845363330">
          <w:marLeft w:val="0"/>
          <w:marRight w:val="0"/>
          <w:marTop w:val="0"/>
          <w:marBottom w:val="0"/>
          <w:divBdr>
            <w:top w:val="none" w:sz="0" w:space="0" w:color="auto"/>
            <w:left w:val="none" w:sz="0" w:space="0" w:color="auto"/>
            <w:bottom w:val="none" w:sz="0" w:space="0" w:color="auto"/>
            <w:right w:val="none" w:sz="0" w:space="0" w:color="auto"/>
          </w:divBdr>
        </w:div>
        <w:div w:id="816261962">
          <w:marLeft w:val="0"/>
          <w:marRight w:val="0"/>
          <w:marTop w:val="0"/>
          <w:marBottom w:val="0"/>
          <w:divBdr>
            <w:top w:val="none" w:sz="0" w:space="0" w:color="auto"/>
            <w:left w:val="none" w:sz="0" w:space="0" w:color="auto"/>
            <w:bottom w:val="none" w:sz="0" w:space="0" w:color="auto"/>
            <w:right w:val="none" w:sz="0" w:space="0" w:color="auto"/>
          </w:divBdr>
        </w:div>
        <w:div w:id="952714212">
          <w:marLeft w:val="0"/>
          <w:marRight w:val="0"/>
          <w:marTop w:val="0"/>
          <w:marBottom w:val="0"/>
          <w:divBdr>
            <w:top w:val="none" w:sz="0" w:space="0" w:color="auto"/>
            <w:left w:val="none" w:sz="0" w:space="0" w:color="auto"/>
            <w:bottom w:val="none" w:sz="0" w:space="0" w:color="auto"/>
            <w:right w:val="none" w:sz="0" w:space="0" w:color="auto"/>
          </w:divBdr>
        </w:div>
        <w:div w:id="548495832">
          <w:marLeft w:val="0"/>
          <w:marRight w:val="0"/>
          <w:marTop w:val="0"/>
          <w:marBottom w:val="0"/>
          <w:divBdr>
            <w:top w:val="none" w:sz="0" w:space="0" w:color="auto"/>
            <w:left w:val="none" w:sz="0" w:space="0" w:color="auto"/>
            <w:bottom w:val="none" w:sz="0" w:space="0" w:color="auto"/>
            <w:right w:val="none" w:sz="0" w:space="0" w:color="auto"/>
          </w:divBdr>
        </w:div>
        <w:div w:id="885415741">
          <w:marLeft w:val="0"/>
          <w:marRight w:val="0"/>
          <w:marTop w:val="0"/>
          <w:marBottom w:val="0"/>
          <w:divBdr>
            <w:top w:val="none" w:sz="0" w:space="0" w:color="auto"/>
            <w:left w:val="none" w:sz="0" w:space="0" w:color="auto"/>
            <w:bottom w:val="none" w:sz="0" w:space="0" w:color="auto"/>
            <w:right w:val="none" w:sz="0" w:space="0" w:color="auto"/>
          </w:divBdr>
        </w:div>
        <w:div w:id="1050761934">
          <w:marLeft w:val="0"/>
          <w:marRight w:val="0"/>
          <w:marTop w:val="0"/>
          <w:marBottom w:val="0"/>
          <w:divBdr>
            <w:top w:val="none" w:sz="0" w:space="0" w:color="auto"/>
            <w:left w:val="none" w:sz="0" w:space="0" w:color="auto"/>
            <w:bottom w:val="none" w:sz="0" w:space="0" w:color="auto"/>
            <w:right w:val="none" w:sz="0" w:space="0" w:color="auto"/>
          </w:divBdr>
        </w:div>
        <w:div w:id="793446141">
          <w:marLeft w:val="0"/>
          <w:marRight w:val="0"/>
          <w:marTop w:val="0"/>
          <w:marBottom w:val="0"/>
          <w:divBdr>
            <w:top w:val="none" w:sz="0" w:space="0" w:color="auto"/>
            <w:left w:val="none" w:sz="0" w:space="0" w:color="auto"/>
            <w:bottom w:val="none" w:sz="0" w:space="0" w:color="auto"/>
            <w:right w:val="none" w:sz="0" w:space="0" w:color="auto"/>
          </w:divBdr>
        </w:div>
        <w:div w:id="806124144">
          <w:marLeft w:val="0"/>
          <w:marRight w:val="0"/>
          <w:marTop w:val="0"/>
          <w:marBottom w:val="0"/>
          <w:divBdr>
            <w:top w:val="none" w:sz="0" w:space="0" w:color="auto"/>
            <w:left w:val="none" w:sz="0" w:space="0" w:color="auto"/>
            <w:bottom w:val="none" w:sz="0" w:space="0" w:color="auto"/>
            <w:right w:val="none" w:sz="0" w:space="0" w:color="auto"/>
          </w:divBdr>
        </w:div>
        <w:div w:id="904415931">
          <w:marLeft w:val="0"/>
          <w:marRight w:val="0"/>
          <w:marTop w:val="0"/>
          <w:marBottom w:val="0"/>
          <w:divBdr>
            <w:top w:val="none" w:sz="0" w:space="0" w:color="auto"/>
            <w:left w:val="none" w:sz="0" w:space="0" w:color="auto"/>
            <w:bottom w:val="none" w:sz="0" w:space="0" w:color="auto"/>
            <w:right w:val="none" w:sz="0" w:space="0" w:color="auto"/>
          </w:divBdr>
        </w:div>
        <w:div w:id="1948538637">
          <w:marLeft w:val="0"/>
          <w:marRight w:val="0"/>
          <w:marTop w:val="0"/>
          <w:marBottom w:val="0"/>
          <w:divBdr>
            <w:top w:val="none" w:sz="0" w:space="0" w:color="auto"/>
            <w:left w:val="none" w:sz="0" w:space="0" w:color="auto"/>
            <w:bottom w:val="none" w:sz="0" w:space="0" w:color="auto"/>
            <w:right w:val="none" w:sz="0" w:space="0" w:color="auto"/>
          </w:divBdr>
        </w:div>
        <w:div w:id="509683529">
          <w:marLeft w:val="0"/>
          <w:marRight w:val="0"/>
          <w:marTop w:val="0"/>
          <w:marBottom w:val="0"/>
          <w:divBdr>
            <w:top w:val="none" w:sz="0" w:space="0" w:color="auto"/>
            <w:left w:val="none" w:sz="0" w:space="0" w:color="auto"/>
            <w:bottom w:val="none" w:sz="0" w:space="0" w:color="auto"/>
            <w:right w:val="none" w:sz="0" w:space="0" w:color="auto"/>
          </w:divBdr>
        </w:div>
        <w:div w:id="549919971">
          <w:marLeft w:val="0"/>
          <w:marRight w:val="0"/>
          <w:marTop w:val="0"/>
          <w:marBottom w:val="0"/>
          <w:divBdr>
            <w:top w:val="none" w:sz="0" w:space="0" w:color="auto"/>
            <w:left w:val="none" w:sz="0" w:space="0" w:color="auto"/>
            <w:bottom w:val="none" w:sz="0" w:space="0" w:color="auto"/>
            <w:right w:val="none" w:sz="0" w:space="0" w:color="auto"/>
          </w:divBdr>
        </w:div>
        <w:div w:id="778795277">
          <w:marLeft w:val="0"/>
          <w:marRight w:val="0"/>
          <w:marTop w:val="0"/>
          <w:marBottom w:val="0"/>
          <w:divBdr>
            <w:top w:val="none" w:sz="0" w:space="0" w:color="auto"/>
            <w:left w:val="none" w:sz="0" w:space="0" w:color="auto"/>
            <w:bottom w:val="none" w:sz="0" w:space="0" w:color="auto"/>
            <w:right w:val="none" w:sz="0" w:space="0" w:color="auto"/>
          </w:divBdr>
        </w:div>
        <w:div w:id="626591695">
          <w:marLeft w:val="0"/>
          <w:marRight w:val="0"/>
          <w:marTop w:val="0"/>
          <w:marBottom w:val="0"/>
          <w:divBdr>
            <w:top w:val="none" w:sz="0" w:space="0" w:color="auto"/>
            <w:left w:val="none" w:sz="0" w:space="0" w:color="auto"/>
            <w:bottom w:val="none" w:sz="0" w:space="0" w:color="auto"/>
            <w:right w:val="none" w:sz="0" w:space="0" w:color="auto"/>
          </w:divBdr>
        </w:div>
        <w:div w:id="497037313">
          <w:marLeft w:val="0"/>
          <w:marRight w:val="0"/>
          <w:marTop w:val="0"/>
          <w:marBottom w:val="0"/>
          <w:divBdr>
            <w:top w:val="none" w:sz="0" w:space="0" w:color="auto"/>
            <w:left w:val="none" w:sz="0" w:space="0" w:color="auto"/>
            <w:bottom w:val="none" w:sz="0" w:space="0" w:color="auto"/>
            <w:right w:val="none" w:sz="0" w:space="0" w:color="auto"/>
          </w:divBdr>
        </w:div>
        <w:div w:id="640766249">
          <w:marLeft w:val="0"/>
          <w:marRight w:val="0"/>
          <w:marTop w:val="0"/>
          <w:marBottom w:val="0"/>
          <w:divBdr>
            <w:top w:val="none" w:sz="0" w:space="0" w:color="auto"/>
            <w:left w:val="none" w:sz="0" w:space="0" w:color="auto"/>
            <w:bottom w:val="none" w:sz="0" w:space="0" w:color="auto"/>
            <w:right w:val="none" w:sz="0" w:space="0" w:color="auto"/>
          </w:divBdr>
        </w:div>
        <w:div w:id="778915229">
          <w:marLeft w:val="0"/>
          <w:marRight w:val="0"/>
          <w:marTop w:val="0"/>
          <w:marBottom w:val="0"/>
          <w:divBdr>
            <w:top w:val="none" w:sz="0" w:space="0" w:color="auto"/>
            <w:left w:val="none" w:sz="0" w:space="0" w:color="auto"/>
            <w:bottom w:val="none" w:sz="0" w:space="0" w:color="auto"/>
            <w:right w:val="none" w:sz="0" w:space="0" w:color="auto"/>
          </w:divBdr>
        </w:div>
        <w:div w:id="346711597">
          <w:marLeft w:val="0"/>
          <w:marRight w:val="0"/>
          <w:marTop w:val="0"/>
          <w:marBottom w:val="0"/>
          <w:divBdr>
            <w:top w:val="none" w:sz="0" w:space="0" w:color="auto"/>
            <w:left w:val="none" w:sz="0" w:space="0" w:color="auto"/>
            <w:bottom w:val="none" w:sz="0" w:space="0" w:color="auto"/>
            <w:right w:val="none" w:sz="0" w:space="0" w:color="auto"/>
          </w:divBdr>
        </w:div>
        <w:div w:id="2006741328">
          <w:marLeft w:val="0"/>
          <w:marRight w:val="0"/>
          <w:marTop w:val="0"/>
          <w:marBottom w:val="0"/>
          <w:divBdr>
            <w:top w:val="none" w:sz="0" w:space="0" w:color="auto"/>
            <w:left w:val="none" w:sz="0" w:space="0" w:color="auto"/>
            <w:bottom w:val="none" w:sz="0" w:space="0" w:color="auto"/>
            <w:right w:val="none" w:sz="0" w:space="0" w:color="auto"/>
          </w:divBdr>
        </w:div>
        <w:div w:id="1086804079">
          <w:marLeft w:val="0"/>
          <w:marRight w:val="0"/>
          <w:marTop w:val="0"/>
          <w:marBottom w:val="0"/>
          <w:divBdr>
            <w:top w:val="none" w:sz="0" w:space="0" w:color="auto"/>
            <w:left w:val="none" w:sz="0" w:space="0" w:color="auto"/>
            <w:bottom w:val="none" w:sz="0" w:space="0" w:color="auto"/>
            <w:right w:val="none" w:sz="0" w:space="0" w:color="auto"/>
          </w:divBdr>
        </w:div>
        <w:div w:id="1160120500">
          <w:marLeft w:val="0"/>
          <w:marRight w:val="0"/>
          <w:marTop w:val="0"/>
          <w:marBottom w:val="0"/>
          <w:divBdr>
            <w:top w:val="none" w:sz="0" w:space="0" w:color="auto"/>
            <w:left w:val="none" w:sz="0" w:space="0" w:color="auto"/>
            <w:bottom w:val="none" w:sz="0" w:space="0" w:color="auto"/>
            <w:right w:val="none" w:sz="0" w:space="0" w:color="auto"/>
          </w:divBdr>
        </w:div>
        <w:div w:id="2091733903">
          <w:marLeft w:val="0"/>
          <w:marRight w:val="0"/>
          <w:marTop w:val="0"/>
          <w:marBottom w:val="0"/>
          <w:divBdr>
            <w:top w:val="none" w:sz="0" w:space="0" w:color="auto"/>
            <w:left w:val="none" w:sz="0" w:space="0" w:color="auto"/>
            <w:bottom w:val="none" w:sz="0" w:space="0" w:color="auto"/>
            <w:right w:val="none" w:sz="0" w:space="0" w:color="auto"/>
          </w:divBdr>
        </w:div>
        <w:div w:id="1007364813">
          <w:marLeft w:val="0"/>
          <w:marRight w:val="0"/>
          <w:marTop w:val="0"/>
          <w:marBottom w:val="0"/>
          <w:divBdr>
            <w:top w:val="none" w:sz="0" w:space="0" w:color="auto"/>
            <w:left w:val="none" w:sz="0" w:space="0" w:color="auto"/>
            <w:bottom w:val="none" w:sz="0" w:space="0" w:color="auto"/>
            <w:right w:val="none" w:sz="0" w:space="0" w:color="auto"/>
          </w:divBdr>
        </w:div>
        <w:div w:id="219944927">
          <w:marLeft w:val="0"/>
          <w:marRight w:val="0"/>
          <w:marTop w:val="0"/>
          <w:marBottom w:val="0"/>
          <w:divBdr>
            <w:top w:val="none" w:sz="0" w:space="0" w:color="auto"/>
            <w:left w:val="none" w:sz="0" w:space="0" w:color="auto"/>
            <w:bottom w:val="none" w:sz="0" w:space="0" w:color="auto"/>
            <w:right w:val="none" w:sz="0" w:space="0" w:color="auto"/>
          </w:divBdr>
        </w:div>
        <w:div w:id="1700934927">
          <w:marLeft w:val="0"/>
          <w:marRight w:val="0"/>
          <w:marTop w:val="0"/>
          <w:marBottom w:val="0"/>
          <w:divBdr>
            <w:top w:val="none" w:sz="0" w:space="0" w:color="auto"/>
            <w:left w:val="none" w:sz="0" w:space="0" w:color="auto"/>
            <w:bottom w:val="none" w:sz="0" w:space="0" w:color="auto"/>
            <w:right w:val="none" w:sz="0" w:space="0" w:color="auto"/>
          </w:divBdr>
        </w:div>
        <w:div w:id="673263514">
          <w:marLeft w:val="0"/>
          <w:marRight w:val="0"/>
          <w:marTop w:val="0"/>
          <w:marBottom w:val="0"/>
          <w:divBdr>
            <w:top w:val="none" w:sz="0" w:space="0" w:color="auto"/>
            <w:left w:val="none" w:sz="0" w:space="0" w:color="auto"/>
            <w:bottom w:val="none" w:sz="0" w:space="0" w:color="auto"/>
            <w:right w:val="none" w:sz="0" w:space="0" w:color="auto"/>
          </w:divBdr>
        </w:div>
        <w:div w:id="1284115294">
          <w:marLeft w:val="0"/>
          <w:marRight w:val="0"/>
          <w:marTop w:val="0"/>
          <w:marBottom w:val="0"/>
          <w:divBdr>
            <w:top w:val="none" w:sz="0" w:space="0" w:color="auto"/>
            <w:left w:val="none" w:sz="0" w:space="0" w:color="auto"/>
            <w:bottom w:val="none" w:sz="0" w:space="0" w:color="auto"/>
            <w:right w:val="none" w:sz="0" w:space="0" w:color="auto"/>
          </w:divBdr>
        </w:div>
        <w:div w:id="283273102">
          <w:marLeft w:val="0"/>
          <w:marRight w:val="0"/>
          <w:marTop w:val="0"/>
          <w:marBottom w:val="0"/>
          <w:divBdr>
            <w:top w:val="none" w:sz="0" w:space="0" w:color="auto"/>
            <w:left w:val="none" w:sz="0" w:space="0" w:color="auto"/>
            <w:bottom w:val="none" w:sz="0" w:space="0" w:color="auto"/>
            <w:right w:val="none" w:sz="0" w:space="0" w:color="auto"/>
          </w:divBdr>
        </w:div>
        <w:div w:id="1334337197">
          <w:marLeft w:val="0"/>
          <w:marRight w:val="0"/>
          <w:marTop w:val="0"/>
          <w:marBottom w:val="0"/>
          <w:divBdr>
            <w:top w:val="none" w:sz="0" w:space="0" w:color="auto"/>
            <w:left w:val="none" w:sz="0" w:space="0" w:color="auto"/>
            <w:bottom w:val="none" w:sz="0" w:space="0" w:color="auto"/>
            <w:right w:val="none" w:sz="0" w:space="0" w:color="auto"/>
          </w:divBdr>
        </w:div>
        <w:div w:id="1175916851">
          <w:marLeft w:val="0"/>
          <w:marRight w:val="0"/>
          <w:marTop w:val="0"/>
          <w:marBottom w:val="0"/>
          <w:divBdr>
            <w:top w:val="none" w:sz="0" w:space="0" w:color="auto"/>
            <w:left w:val="none" w:sz="0" w:space="0" w:color="auto"/>
            <w:bottom w:val="none" w:sz="0" w:space="0" w:color="auto"/>
            <w:right w:val="none" w:sz="0" w:space="0" w:color="auto"/>
          </w:divBdr>
        </w:div>
        <w:div w:id="1527720612">
          <w:marLeft w:val="0"/>
          <w:marRight w:val="0"/>
          <w:marTop w:val="0"/>
          <w:marBottom w:val="0"/>
          <w:divBdr>
            <w:top w:val="none" w:sz="0" w:space="0" w:color="auto"/>
            <w:left w:val="none" w:sz="0" w:space="0" w:color="auto"/>
            <w:bottom w:val="none" w:sz="0" w:space="0" w:color="auto"/>
            <w:right w:val="none" w:sz="0" w:space="0" w:color="auto"/>
          </w:divBdr>
        </w:div>
        <w:div w:id="1581404122">
          <w:marLeft w:val="0"/>
          <w:marRight w:val="0"/>
          <w:marTop w:val="0"/>
          <w:marBottom w:val="0"/>
          <w:divBdr>
            <w:top w:val="none" w:sz="0" w:space="0" w:color="auto"/>
            <w:left w:val="none" w:sz="0" w:space="0" w:color="auto"/>
            <w:bottom w:val="none" w:sz="0" w:space="0" w:color="auto"/>
            <w:right w:val="none" w:sz="0" w:space="0" w:color="auto"/>
          </w:divBdr>
        </w:div>
        <w:div w:id="235555875">
          <w:marLeft w:val="0"/>
          <w:marRight w:val="0"/>
          <w:marTop w:val="0"/>
          <w:marBottom w:val="0"/>
          <w:divBdr>
            <w:top w:val="none" w:sz="0" w:space="0" w:color="auto"/>
            <w:left w:val="none" w:sz="0" w:space="0" w:color="auto"/>
            <w:bottom w:val="none" w:sz="0" w:space="0" w:color="auto"/>
            <w:right w:val="none" w:sz="0" w:space="0" w:color="auto"/>
          </w:divBdr>
        </w:div>
        <w:div w:id="2075204156">
          <w:marLeft w:val="0"/>
          <w:marRight w:val="0"/>
          <w:marTop w:val="0"/>
          <w:marBottom w:val="0"/>
          <w:divBdr>
            <w:top w:val="none" w:sz="0" w:space="0" w:color="auto"/>
            <w:left w:val="none" w:sz="0" w:space="0" w:color="auto"/>
            <w:bottom w:val="none" w:sz="0" w:space="0" w:color="auto"/>
            <w:right w:val="none" w:sz="0" w:space="0" w:color="auto"/>
          </w:divBdr>
        </w:div>
        <w:div w:id="152338339">
          <w:marLeft w:val="0"/>
          <w:marRight w:val="0"/>
          <w:marTop w:val="0"/>
          <w:marBottom w:val="0"/>
          <w:divBdr>
            <w:top w:val="none" w:sz="0" w:space="0" w:color="auto"/>
            <w:left w:val="none" w:sz="0" w:space="0" w:color="auto"/>
            <w:bottom w:val="none" w:sz="0" w:space="0" w:color="auto"/>
            <w:right w:val="none" w:sz="0" w:space="0" w:color="auto"/>
          </w:divBdr>
        </w:div>
        <w:div w:id="1069885260">
          <w:marLeft w:val="0"/>
          <w:marRight w:val="0"/>
          <w:marTop w:val="0"/>
          <w:marBottom w:val="0"/>
          <w:divBdr>
            <w:top w:val="none" w:sz="0" w:space="0" w:color="auto"/>
            <w:left w:val="none" w:sz="0" w:space="0" w:color="auto"/>
            <w:bottom w:val="none" w:sz="0" w:space="0" w:color="auto"/>
            <w:right w:val="none" w:sz="0" w:space="0" w:color="auto"/>
          </w:divBdr>
        </w:div>
        <w:div w:id="382606616">
          <w:marLeft w:val="0"/>
          <w:marRight w:val="0"/>
          <w:marTop w:val="0"/>
          <w:marBottom w:val="0"/>
          <w:divBdr>
            <w:top w:val="none" w:sz="0" w:space="0" w:color="auto"/>
            <w:left w:val="none" w:sz="0" w:space="0" w:color="auto"/>
            <w:bottom w:val="none" w:sz="0" w:space="0" w:color="auto"/>
            <w:right w:val="none" w:sz="0" w:space="0" w:color="auto"/>
          </w:divBdr>
        </w:div>
        <w:div w:id="822158082">
          <w:marLeft w:val="0"/>
          <w:marRight w:val="0"/>
          <w:marTop w:val="0"/>
          <w:marBottom w:val="0"/>
          <w:divBdr>
            <w:top w:val="none" w:sz="0" w:space="0" w:color="auto"/>
            <w:left w:val="none" w:sz="0" w:space="0" w:color="auto"/>
            <w:bottom w:val="none" w:sz="0" w:space="0" w:color="auto"/>
            <w:right w:val="none" w:sz="0" w:space="0" w:color="auto"/>
          </w:divBdr>
        </w:div>
        <w:div w:id="200553667">
          <w:marLeft w:val="0"/>
          <w:marRight w:val="0"/>
          <w:marTop w:val="0"/>
          <w:marBottom w:val="0"/>
          <w:divBdr>
            <w:top w:val="none" w:sz="0" w:space="0" w:color="auto"/>
            <w:left w:val="none" w:sz="0" w:space="0" w:color="auto"/>
            <w:bottom w:val="none" w:sz="0" w:space="0" w:color="auto"/>
            <w:right w:val="none" w:sz="0" w:space="0" w:color="auto"/>
          </w:divBdr>
        </w:div>
        <w:div w:id="684284933">
          <w:marLeft w:val="0"/>
          <w:marRight w:val="0"/>
          <w:marTop w:val="0"/>
          <w:marBottom w:val="0"/>
          <w:divBdr>
            <w:top w:val="none" w:sz="0" w:space="0" w:color="auto"/>
            <w:left w:val="none" w:sz="0" w:space="0" w:color="auto"/>
            <w:bottom w:val="none" w:sz="0" w:space="0" w:color="auto"/>
            <w:right w:val="none" w:sz="0" w:space="0" w:color="auto"/>
          </w:divBdr>
        </w:div>
        <w:div w:id="1507011185">
          <w:marLeft w:val="0"/>
          <w:marRight w:val="0"/>
          <w:marTop w:val="0"/>
          <w:marBottom w:val="0"/>
          <w:divBdr>
            <w:top w:val="none" w:sz="0" w:space="0" w:color="auto"/>
            <w:left w:val="none" w:sz="0" w:space="0" w:color="auto"/>
            <w:bottom w:val="none" w:sz="0" w:space="0" w:color="auto"/>
            <w:right w:val="none" w:sz="0" w:space="0" w:color="auto"/>
          </w:divBdr>
        </w:div>
        <w:div w:id="945113894">
          <w:marLeft w:val="0"/>
          <w:marRight w:val="0"/>
          <w:marTop w:val="0"/>
          <w:marBottom w:val="0"/>
          <w:divBdr>
            <w:top w:val="none" w:sz="0" w:space="0" w:color="auto"/>
            <w:left w:val="none" w:sz="0" w:space="0" w:color="auto"/>
            <w:bottom w:val="none" w:sz="0" w:space="0" w:color="auto"/>
            <w:right w:val="none" w:sz="0" w:space="0" w:color="auto"/>
          </w:divBdr>
        </w:div>
        <w:div w:id="54474416">
          <w:marLeft w:val="0"/>
          <w:marRight w:val="0"/>
          <w:marTop w:val="0"/>
          <w:marBottom w:val="0"/>
          <w:divBdr>
            <w:top w:val="none" w:sz="0" w:space="0" w:color="auto"/>
            <w:left w:val="none" w:sz="0" w:space="0" w:color="auto"/>
            <w:bottom w:val="none" w:sz="0" w:space="0" w:color="auto"/>
            <w:right w:val="none" w:sz="0" w:space="0" w:color="auto"/>
          </w:divBdr>
        </w:div>
        <w:div w:id="221675327">
          <w:marLeft w:val="0"/>
          <w:marRight w:val="0"/>
          <w:marTop w:val="0"/>
          <w:marBottom w:val="0"/>
          <w:divBdr>
            <w:top w:val="none" w:sz="0" w:space="0" w:color="auto"/>
            <w:left w:val="none" w:sz="0" w:space="0" w:color="auto"/>
            <w:bottom w:val="none" w:sz="0" w:space="0" w:color="auto"/>
            <w:right w:val="none" w:sz="0" w:space="0" w:color="auto"/>
          </w:divBdr>
        </w:div>
        <w:div w:id="995183092">
          <w:marLeft w:val="0"/>
          <w:marRight w:val="0"/>
          <w:marTop w:val="0"/>
          <w:marBottom w:val="0"/>
          <w:divBdr>
            <w:top w:val="none" w:sz="0" w:space="0" w:color="auto"/>
            <w:left w:val="none" w:sz="0" w:space="0" w:color="auto"/>
            <w:bottom w:val="none" w:sz="0" w:space="0" w:color="auto"/>
            <w:right w:val="none" w:sz="0" w:space="0" w:color="auto"/>
          </w:divBdr>
        </w:div>
        <w:div w:id="915241631">
          <w:marLeft w:val="0"/>
          <w:marRight w:val="0"/>
          <w:marTop w:val="0"/>
          <w:marBottom w:val="0"/>
          <w:divBdr>
            <w:top w:val="none" w:sz="0" w:space="0" w:color="auto"/>
            <w:left w:val="none" w:sz="0" w:space="0" w:color="auto"/>
            <w:bottom w:val="none" w:sz="0" w:space="0" w:color="auto"/>
            <w:right w:val="none" w:sz="0" w:space="0" w:color="auto"/>
          </w:divBdr>
        </w:div>
        <w:div w:id="1595432551">
          <w:marLeft w:val="0"/>
          <w:marRight w:val="0"/>
          <w:marTop w:val="0"/>
          <w:marBottom w:val="0"/>
          <w:divBdr>
            <w:top w:val="none" w:sz="0" w:space="0" w:color="auto"/>
            <w:left w:val="none" w:sz="0" w:space="0" w:color="auto"/>
            <w:bottom w:val="none" w:sz="0" w:space="0" w:color="auto"/>
            <w:right w:val="none" w:sz="0" w:space="0" w:color="auto"/>
          </w:divBdr>
        </w:div>
      </w:divsChild>
    </w:div>
    <w:div w:id="1030760813">
      <w:bodyDiv w:val="1"/>
      <w:marLeft w:val="0"/>
      <w:marRight w:val="0"/>
      <w:marTop w:val="0"/>
      <w:marBottom w:val="0"/>
      <w:divBdr>
        <w:top w:val="none" w:sz="0" w:space="0" w:color="auto"/>
        <w:left w:val="none" w:sz="0" w:space="0" w:color="auto"/>
        <w:bottom w:val="none" w:sz="0" w:space="0" w:color="auto"/>
        <w:right w:val="none" w:sz="0" w:space="0" w:color="auto"/>
      </w:divBdr>
    </w:div>
    <w:div w:id="1094669490">
      <w:bodyDiv w:val="1"/>
      <w:marLeft w:val="0"/>
      <w:marRight w:val="0"/>
      <w:marTop w:val="0"/>
      <w:marBottom w:val="0"/>
      <w:divBdr>
        <w:top w:val="none" w:sz="0" w:space="0" w:color="auto"/>
        <w:left w:val="none" w:sz="0" w:space="0" w:color="auto"/>
        <w:bottom w:val="none" w:sz="0" w:space="0" w:color="auto"/>
        <w:right w:val="none" w:sz="0" w:space="0" w:color="auto"/>
      </w:divBdr>
    </w:div>
    <w:div w:id="1128083571">
      <w:bodyDiv w:val="1"/>
      <w:marLeft w:val="0"/>
      <w:marRight w:val="0"/>
      <w:marTop w:val="0"/>
      <w:marBottom w:val="0"/>
      <w:divBdr>
        <w:top w:val="none" w:sz="0" w:space="0" w:color="auto"/>
        <w:left w:val="none" w:sz="0" w:space="0" w:color="auto"/>
        <w:bottom w:val="none" w:sz="0" w:space="0" w:color="auto"/>
        <w:right w:val="none" w:sz="0" w:space="0" w:color="auto"/>
      </w:divBdr>
    </w:div>
    <w:div w:id="1136491359">
      <w:bodyDiv w:val="1"/>
      <w:marLeft w:val="0"/>
      <w:marRight w:val="0"/>
      <w:marTop w:val="0"/>
      <w:marBottom w:val="0"/>
      <w:divBdr>
        <w:top w:val="none" w:sz="0" w:space="0" w:color="auto"/>
        <w:left w:val="none" w:sz="0" w:space="0" w:color="auto"/>
        <w:bottom w:val="none" w:sz="0" w:space="0" w:color="auto"/>
        <w:right w:val="none" w:sz="0" w:space="0" w:color="auto"/>
      </w:divBdr>
    </w:div>
    <w:div w:id="1145507688">
      <w:bodyDiv w:val="1"/>
      <w:marLeft w:val="0"/>
      <w:marRight w:val="0"/>
      <w:marTop w:val="0"/>
      <w:marBottom w:val="0"/>
      <w:divBdr>
        <w:top w:val="none" w:sz="0" w:space="0" w:color="auto"/>
        <w:left w:val="none" w:sz="0" w:space="0" w:color="auto"/>
        <w:bottom w:val="none" w:sz="0" w:space="0" w:color="auto"/>
        <w:right w:val="none" w:sz="0" w:space="0" w:color="auto"/>
      </w:divBdr>
    </w:div>
    <w:div w:id="1173648360">
      <w:bodyDiv w:val="1"/>
      <w:marLeft w:val="0"/>
      <w:marRight w:val="0"/>
      <w:marTop w:val="0"/>
      <w:marBottom w:val="0"/>
      <w:divBdr>
        <w:top w:val="none" w:sz="0" w:space="0" w:color="auto"/>
        <w:left w:val="none" w:sz="0" w:space="0" w:color="auto"/>
        <w:bottom w:val="none" w:sz="0" w:space="0" w:color="auto"/>
        <w:right w:val="none" w:sz="0" w:space="0" w:color="auto"/>
      </w:divBdr>
    </w:div>
    <w:div w:id="1174495263">
      <w:bodyDiv w:val="1"/>
      <w:marLeft w:val="0"/>
      <w:marRight w:val="0"/>
      <w:marTop w:val="0"/>
      <w:marBottom w:val="0"/>
      <w:divBdr>
        <w:top w:val="none" w:sz="0" w:space="0" w:color="auto"/>
        <w:left w:val="none" w:sz="0" w:space="0" w:color="auto"/>
        <w:bottom w:val="none" w:sz="0" w:space="0" w:color="auto"/>
        <w:right w:val="none" w:sz="0" w:space="0" w:color="auto"/>
      </w:divBdr>
    </w:div>
    <w:div w:id="1242369615">
      <w:bodyDiv w:val="1"/>
      <w:marLeft w:val="0"/>
      <w:marRight w:val="0"/>
      <w:marTop w:val="0"/>
      <w:marBottom w:val="0"/>
      <w:divBdr>
        <w:top w:val="none" w:sz="0" w:space="0" w:color="auto"/>
        <w:left w:val="none" w:sz="0" w:space="0" w:color="auto"/>
        <w:bottom w:val="none" w:sz="0" w:space="0" w:color="auto"/>
        <w:right w:val="none" w:sz="0" w:space="0" w:color="auto"/>
      </w:divBdr>
    </w:div>
    <w:div w:id="1263613485">
      <w:bodyDiv w:val="1"/>
      <w:marLeft w:val="0"/>
      <w:marRight w:val="0"/>
      <w:marTop w:val="0"/>
      <w:marBottom w:val="0"/>
      <w:divBdr>
        <w:top w:val="none" w:sz="0" w:space="0" w:color="auto"/>
        <w:left w:val="none" w:sz="0" w:space="0" w:color="auto"/>
        <w:bottom w:val="none" w:sz="0" w:space="0" w:color="auto"/>
        <w:right w:val="none" w:sz="0" w:space="0" w:color="auto"/>
      </w:divBdr>
    </w:div>
    <w:div w:id="1276404700">
      <w:bodyDiv w:val="1"/>
      <w:marLeft w:val="0"/>
      <w:marRight w:val="0"/>
      <w:marTop w:val="0"/>
      <w:marBottom w:val="0"/>
      <w:divBdr>
        <w:top w:val="none" w:sz="0" w:space="0" w:color="auto"/>
        <w:left w:val="none" w:sz="0" w:space="0" w:color="auto"/>
        <w:bottom w:val="none" w:sz="0" w:space="0" w:color="auto"/>
        <w:right w:val="none" w:sz="0" w:space="0" w:color="auto"/>
      </w:divBdr>
    </w:div>
    <w:div w:id="1302349060">
      <w:bodyDiv w:val="1"/>
      <w:marLeft w:val="0"/>
      <w:marRight w:val="0"/>
      <w:marTop w:val="0"/>
      <w:marBottom w:val="0"/>
      <w:divBdr>
        <w:top w:val="none" w:sz="0" w:space="0" w:color="auto"/>
        <w:left w:val="none" w:sz="0" w:space="0" w:color="auto"/>
        <w:bottom w:val="none" w:sz="0" w:space="0" w:color="auto"/>
        <w:right w:val="none" w:sz="0" w:space="0" w:color="auto"/>
      </w:divBdr>
    </w:div>
    <w:div w:id="1372457797">
      <w:bodyDiv w:val="1"/>
      <w:marLeft w:val="0"/>
      <w:marRight w:val="0"/>
      <w:marTop w:val="0"/>
      <w:marBottom w:val="0"/>
      <w:divBdr>
        <w:top w:val="none" w:sz="0" w:space="0" w:color="auto"/>
        <w:left w:val="none" w:sz="0" w:space="0" w:color="auto"/>
        <w:bottom w:val="none" w:sz="0" w:space="0" w:color="auto"/>
        <w:right w:val="none" w:sz="0" w:space="0" w:color="auto"/>
      </w:divBdr>
    </w:div>
    <w:div w:id="1403679381">
      <w:bodyDiv w:val="1"/>
      <w:marLeft w:val="0"/>
      <w:marRight w:val="0"/>
      <w:marTop w:val="0"/>
      <w:marBottom w:val="0"/>
      <w:divBdr>
        <w:top w:val="none" w:sz="0" w:space="0" w:color="auto"/>
        <w:left w:val="none" w:sz="0" w:space="0" w:color="auto"/>
        <w:bottom w:val="none" w:sz="0" w:space="0" w:color="auto"/>
        <w:right w:val="none" w:sz="0" w:space="0" w:color="auto"/>
      </w:divBdr>
    </w:div>
    <w:div w:id="1427925645">
      <w:bodyDiv w:val="1"/>
      <w:marLeft w:val="0"/>
      <w:marRight w:val="0"/>
      <w:marTop w:val="0"/>
      <w:marBottom w:val="0"/>
      <w:divBdr>
        <w:top w:val="none" w:sz="0" w:space="0" w:color="auto"/>
        <w:left w:val="none" w:sz="0" w:space="0" w:color="auto"/>
        <w:bottom w:val="none" w:sz="0" w:space="0" w:color="auto"/>
        <w:right w:val="none" w:sz="0" w:space="0" w:color="auto"/>
      </w:divBdr>
    </w:div>
    <w:div w:id="1434082847">
      <w:bodyDiv w:val="1"/>
      <w:marLeft w:val="0"/>
      <w:marRight w:val="0"/>
      <w:marTop w:val="0"/>
      <w:marBottom w:val="0"/>
      <w:divBdr>
        <w:top w:val="none" w:sz="0" w:space="0" w:color="auto"/>
        <w:left w:val="none" w:sz="0" w:space="0" w:color="auto"/>
        <w:bottom w:val="none" w:sz="0" w:space="0" w:color="auto"/>
        <w:right w:val="none" w:sz="0" w:space="0" w:color="auto"/>
      </w:divBdr>
    </w:div>
    <w:div w:id="1441605760">
      <w:bodyDiv w:val="1"/>
      <w:marLeft w:val="0"/>
      <w:marRight w:val="0"/>
      <w:marTop w:val="0"/>
      <w:marBottom w:val="0"/>
      <w:divBdr>
        <w:top w:val="none" w:sz="0" w:space="0" w:color="auto"/>
        <w:left w:val="none" w:sz="0" w:space="0" w:color="auto"/>
        <w:bottom w:val="none" w:sz="0" w:space="0" w:color="auto"/>
        <w:right w:val="none" w:sz="0" w:space="0" w:color="auto"/>
      </w:divBdr>
    </w:div>
    <w:div w:id="1467239772">
      <w:bodyDiv w:val="1"/>
      <w:marLeft w:val="0"/>
      <w:marRight w:val="0"/>
      <w:marTop w:val="0"/>
      <w:marBottom w:val="0"/>
      <w:divBdr>
        <w:top w:val="none" w:sz="0" w:space="0" w:color="auto"/>
        <w:left w:val="none" w:sz="0" w:space="0" w:color="auto"/>
        <w:bottom w:val="none" w:sz="0" w:space="0" w:color="auto"/>
        <w:right w:val="none" w:sz="0" w:space="0" w:color="auto"/>
      </w:divBdr>
    </w:div>
    <w:div w:id="1539464407">
      <w:bodyDiv w:val="1"/>
      <w:marLeft w:val="0"/>
      <w:marRight w:val="0"/>
      <w:marTop w:val="0"/>
      <w:marBottom w:val="0"/>
      <w:divBdr>
        <w:top w:val="none" w:sz="0" w:space="0" w:color="auto"/>
        <w:left w:val="none" w:sz="0" w:space="0" w:color="auto"/>
        <w:bottom w:val="none" w:sz="0" w:space="0" w:color="auto"/>
        <w:right w:val="none" w:sz="0" w:space="0" w:color="auto"/>
      </w:divBdr>
    </w:div>
    <w:div w:id="1696077146">
      <w:bodyDiv w:val="1"/>
      <w:marLeft w:val="0"/>
      <w:marRight w:val="0"/>
      <w:marTop w:val="0"/>
      <w:marBottom w:val="0"/>
      <w:divBdr>
        <w:top w:val="none" w:sz="0" w:space="0" w:color="auto"/>
        <w:left w:val="none" w:sz="0" w:space="0" w:color="auto"/>
        <w:bottom w:val="none" w:sz="0" w:space="0" w:color="auto"/>
        <w:right w:val="none" w:sz="0" w:space="0" w:color="auto"/>
      </w:divBdr>
    </w:div>
    <w:div w:id="1772506249">
      <w:bodyDiv w:val="1"/>
      <w:marLeft w:val="0"/>
      <w:marRight w:val="0"/>
      <w:marTop w:val="0"/>
      <w:marBottom w:val="0"/>
      <w:divBdr>
        <w:top w:val="none" w:sz="0" w:space="0" w:color="auto"/>
        <w:left w:val="none" w:sz="0" w:space="0" w:color="auto"/>
        <w:bottom w:val="none" w:sz="0" w:space="0" w:color="auto"/>
        <w:right w:val="none" w:sz="0" w:space="0" w:color="auto"/>
      </w:divBdr>
    </w:div>
    <w:div w:id="1938050375">
      <w:bodyDiv w:val="1"/>
      <w:marLeft w:val="0"/>
      <w:marRight w:val="0"/>
      <w:marTop w:val="0"/>
      <w:marBottom w:val="0"/>
      <w:divBdr>
        <w:top w:val="none" w:sz="0" w:space="0" w:color="auto"/>
        <w:left w:val="none" w:sz="0" w:space="0" w:color="auto"/>
        <w:bottom w:val="none" w:sz="0" w:space="0" w:color="auto"/>
        <w:right w:val="none" w:sz="0" w:space="0" w:color="auto"/>
      </w:divBdr>
    </w:div>
    <w:div w:id="1944993023">
      <w:bodyDiv w:val="1"/>
      <w:marLeft w:val="0"/>
      <w:marRight w:val="0"/>
      <w:marTop w:val="0"/>
      <w:marBottom w:val="0"/>
      <w:divBdr>
        <w:top w:val="none" w:sz="0" w:space="0" w:color="auto"/>
        <w:left w:val="none" w:sz="0" w:space="0" w:color="auto"/>
        <w:bottom w:val="none" w:sz="0" w:space="0" w:color="auto"/>
        <w:right w:val="none" w:sz="0" w:space="0" w:color="auto"/>
      </w:divBdr>
    </w:div>
    <w:div w:id="1945070025">
      <w:bodyDiv w:val="1"/>
      <w:marLeft w:val="0"/>
      <w:marRight w:val="0"/>
      <w:marTop w:val="0"/>
      <w:marBottom w:val="0"/>
      <w:divBdr>
        <w:top w:val="none" w:sz="0" w:space="0" w:color="auto"/>
        <w:left w:val="none" w:sz="0" w:space="0" w:color="auto"/>
        <w:bottom w:val="none" w:sz="0" w:space="0" w:color="auto"/>
        <w:right w:val="none" w:sz="0" w:space="0" w:color="auto"/>
      </w:divBdr>
    </w:div>
    <w:div w:id="1984574979">
      <w:bodyDiv w:val="1"/>
      <w:marLeft w:val="0"/>
      <w:marRight w:val="0"/>
      <w:marTop w:val="0"/>
      <w:marBottom w:val="0"/>
      <w:divBdr>
        <w:top w:val="none" w:sz="0" w:space="0" w:color="auto"/>
        <w:left w:val="none" w:sz="0" w:space="0" w:color="auto"/>
        <w:bottom w:val="none" w:sz="0" w:space="0" w:color="auto"/>
        <w:right w:val="none" w:sz="0" w:space="0" w:color="auto"/>
      </w:divBdr>
    </w:div>
    <w:div w:id="1996882855">
      <w:bodyDiv w:val="1"/>
      <w:marLeft w:val="0"/>
      <w:marRight w:val="0"/>
      <w:marTop w:val="0"/>
      <w:marBottom w:val="0"/>
      <w:divBdr>
        <w:top w:val="none" w:sz="0" w:space="0" w:color="auto"/>
        <w:left w:val="none" w:sz="0" w:space="0" w:color="auto"/>
        <w:bottom w:val="none" w:sz="0" w:space="0" w:color="auto"/>
        <w:right w:val="none" w:sz="0" w:space="0" w:color="auto"/>
      </w:divBdr>
    </w:div>
    <w:div w:id="2003003169">
      <w:bodyDiv w:val="1"/>
      <w:marLeft w:val="0"/>
      <w:marRight w:val="0"/>
      <w:marTop w:val="0"/>
      <w:marBottom w:val="0"/>
      <w:divBdr>
        <w:top w:val="none" w:sz="0" w:space="0" w:color="auto"/>
        <w:left w:val="none" w:sz="0" w:space="0" w:color="auto"/>
        <w:bottom w:val="none" w:sz="0" w:space="0" w:color="auto"/>
        <w:right w:val="none" w:sz="0" w:space="0" w:color="auto"/>
      </w:divBdr>
    </w:div>
    <w:div w:id="2066903253">
      <w:bodyDiv w:val="1"/>
      <w:marLeft w:val="0"/>
      <w:marRight w:val="0"/>
      <w:marTop w:val="0"/>
      <w:marBottom w:val="0"/>
      <w:divBdr>
        <w:top w:val="none" w:sz="0" w:space="0" w:color="auto"/>
        <w:left w:val="none" w:sz="0" w:space="0" w:color="auto"/>
        <w:bottom w:val="none" w:sz="0" w:space="0" w:color="auto"/>
        <w:right w:val="none" w:sz="0" w:space="0" w:color="auto"/>
      </w:divBdr>
    </w:div>
    <w:div w:id="2068140915">
      <w:bodyDiv w:val="1"/>
      <w:marLeft w:val="0"/>
      <w:marRight w:val="0"/>
      <w:marTop w:val="0"/>
      <w:marBottom w:val="0"/>
      <w:divBdr>
        <w:top w:val="none" w:sz="0" w:space="0" w:color="auto"/>
        <w:left w:val="none" w:sz="0" w:space="0" w:color="auto"/>
        <w:bottom w:val="none" w:sz="0" w:space="0" w:color="auto"/>
        <w:right w:val="none" w:sz="0" w:space="0" w:color="auto"/>
      </w:divBdr>
    </w:div>
    <w:div w:id="2084402773">
      <w:bodyDiv w:val="1"/>
      <w:marLeft w:val="0"/>
      <w:marRight w:val="0"/>
      <w:marTop w:val="0"/>
      <w:marBottom w:val="0"/>
      <w:divBdr>
        <w:top w:val="none" w:sz="0" w:space="0" w:color="auto"/>
        <w:left w:val="none" w:sz="0" w:space="0" w:color="auto"/>
        <w:bottom w:val="none" w:sz="0" w:space="0" w:color="auto"/>
        <w:right w:val="none" w:sz="0" w:space="0" w:color="auto"/>
      </w:divBdr>
    </w:div>
    <w:div w:id="2100328048">
      <w:bodyDiv w:val="1"/>
      <w:marLeft w:val="0"/>
      <w:marRight w:val="0"/>
      <w:marTop w:val="0"/>
      <w:marBottom w:val="0"/>
      <w:divBdr>
        <w:top w:val="none" w:sz="0" w:space="0" w:color="auto"/>
        <w:left w:val="none" w:sz="0" w:space="0" w:color="auto"/>
        <w:bottom w:val="none" w:sz="0" w:space="0" w:color="auto"/>
        <w:right w:val="none" w:sz="0" w:space="0" w:color="auto"/>
      </w:divBdr>
    </w:div>
    <w:div w:id="2110618019">
      <w:bodyDiv w:val="1"/>
      <w:marLeft w:val="0"/>
      <w:marRight w:val="0"/>
      <w:marTop w:val="0"/>
      <w:marBottom w:val="0"/>
      <w:divBdr>
        <w:top w:val="none" w:sz="0" w:space="0" w:color="auto"/>
        <w:left w:val="none" w:sz="0" w:space="0" w:color="auto"/>
        <w:bottom w:val="none" w:sz="0" w:space="0" w:color="auto"/>
        <w:right w:val="none" w:sz="0" w:space="0" w:color="auto"/>
      </w:divBdr>
    </w:div>
    <w:div w:id="2132286897">
      <w:bodyDiv w:val="1"/>
      <w:marLeft w:val="0"/>
      <w:marRight w:val="0"/>
      <w:marTop w:val="0"/>
      <w:marBottom w:val="0"/>
      <w:divBdr>
        <w:top w:val="none" w:sz="0" w:space="0" w:color="auto"/>
        <w:left w:val="none" w:sz="0" w:space="0" w:color="auto"/>
        <w:bottom w:val="none" w:sz="0" w:space="0" w:color="auto"/>
        <w:right w:val="none" w:sz="0" w:space="0" w:color="auto"/>
      </w:divBdr>
    </w:div>
    <w:div w:id="214403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cu.edu.au/staff/our_university/project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myacu.sharepoint.com/sites/OPSM/Strategy" TargetMode="External"/><Relationship Id="rId1" Type="http://schemas.openxmlformats.org/officeDocument/2006/relationships/hyperlink" Target="https://www.acu.edu.au/about-acu/acu-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uutu\Documents\Templates\ACU%20Memo%20Template.dotx" TargetMode="External"/></Relationships>
</file>

<file path=word/theme/theme1.xml><?xml version="1.0" encoding="utf-8"?>
<a:theme xmlns:a="http://schemas.openxmlformats.org/drawingml/2006/main" name="Office Theme">
  <a:themeElements>
    <a:clrScheme name="New Brand Colors">
      <a:dk1>
        <a:sysClr val="windowText" lastClr="000000"/>
      </a:dk1>
      <a:lt1>
        <a:sysClr val="window" lastClr="FFFFFF"/>
      </a:lt1>
      <a:dk2>
        <a:srgbClr val="3D0F54"/>
      </a:dk2>
      <a:lt2>
        <a:srgbClr val="E7E6E6"/>
      </a:lt2>
      <a:accent1>
        <a:srgbClr val="F2120D"/>
      </a:accent1>
      <a:accent2>
        <a:srgbClr val="3D0F54"/>
      </a:accent2>
      <a:accent3>
        <a:srgbClr val="3D3935"/>
      </a:accent3>
      <a:accent4>
        <a:srgbClr val="8C857B"/>
      </a:accent4>
      <a:accent5>
        <a:srgbClr val="E8E3DB"/>
      </a:accent5>
      <a:accent6>
        <a:srgbClr val="F2120D"/>
      </a:accent6>
      <a:hlink>
        <a:srgbClr val="3D0F54"/>
      </a:hlink>
      <a:folHlink>
        <a:srgbClr val="3D393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5563BEBED7E849A2C299C8099836DE" ma:contentTypeVersion="15" ma:contentTypeDescription="Create a new document." ma:contentTypeScope="" ma:versionID="30afdafe519408ceb24c777c6704ada2">
  <xsd:schema xmlns:xsd="http://www.w3.org/2001/XMLSchema" xmlns:xs="http://www.w3.org/2001/XMLSchema" xmlns:p="http://schemas.microsoft.com/office/2006/metadata/properties" xmlns:ns1="http://schemas.microsoft.com/sharepoint/v3" xmlns:ns3="8eadecfb-02ef-4c37-8629-1f8495f13a7a" xmlns:ns4="2f8076f3-311e-48c5-a79b-7a114dc8d3a9" targetNamespace="http://schemas.microsoft.com/office/2006/metadata/properties" ma:root="true" ma:fieldsID="ed09b0fad5d55057c1550e3118f4e2e6" ns1:_="" ns3:_="" ns4:_="">
    <xsd:import namespace="http://schemas.microsoft.com/sharepoint/v3"/>
    <xsd:import namespace="8eadecfb-02ef-4c37-8629-1f8495f13a7a"/>
    <xsd:import namespace="2f8076f3-311e-48c5-a79b-7a114dc8d3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decfb-02ef-4c37-8629-1f8495f13a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076f3-311e-48c5-a79b-7a114dc8d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F89117-BFD2-4467-864A-08A6EE88E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decfb-02ef-4c37-8629-1f8495f13a7a"/>
    <ds:schemaRef ds:uri="2f8076f3-311e-48c5-a79b-7a114dc8d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B8E42F-82E1-4064-9179-3A81B1E11694}">
  <ds:schemaRefs>
    <ds:schemaRef ds:uri="http://schemas.microsoft.com/office/2006/documentManagement/types"/>
    <ds:schemaRef ds:uri="2f8076f3-311e-48c5-a79b-7a114dc8d3a9"/>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8eadecfb-02ef-4c37-8629-1f8495f13a7a"/>
    <ds:schemaRef ds:uri="http://www.w3.org/XML/1998/namespace"/>
    <ds:schemaRef ds:uri="http://purl.org/dc/dcmitype/"/>
  </ds:schemaRefs>
</ds:datastoreItem>
</file>

<file path=customXml/itemProps3.xml><?xml version="1.0" encoding="utf-8"?>
<ds:datastoreItem xmlns:ds="http://schemas.openxmlformats.org/officeDocument/2006/customXml" ds:itemID="{750BE26E-8BCE-43DF-B378-62413EA5B21A}">
  <ds:schemaRefs>
    <ds:schemaRef ds:uri="http://schemas.openxmlformats.org/officeDocument/2006/bibliography"/>
  </ds:schemaRefs>
</ds:datastoreItem>
</file>

<file path=customXml/itemProps4.xml><?xml version="1.0" encoding="utf-8"?>
<ds:datastoreItem xmlns:ds="http://schemas.openxmlformats.org/officeDocument/2006/customXml" ds:itemID="{48420840-5AFE-48B7-8B64-CE88DD61B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ACU Memo Template</Template>
  <TotalTime>14</TotalTime>
  <Pages>13</Pages>
  <Words>2036</Words>
  <Characters>11609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Project Business Case</vt:lpstr>
    </vt:vector>
  </TitlesOfParts>
  <Manager>&lt;Executive Sponsor's name (in document properties)&gt;</Manager>
  <Company>ACU</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Business Case</dc:title>
  <dc:subject>&lt;Project Name (in document properties)&gt;</dc:subject>
  <dc:creator>&lt;Document author name (in document properties)&gt;</dc:creator>
  <cp:keywords>Project; Business Case; Benefit</cp:keywords>
  <dc:description>ACU Project Business Case template version 2021 08.</dc:description>
  <cp:lastModifiedBy>Mikail Ruutu</cp:lastModifiedBy>
  <cp:revision>5</cp:revision>
  <cp:lastPrinted>2019-08-14T01:22:00Z</cp:lastPrinted>
  <dcterms:created xsi:type="dcterms:W3CDTF">2021-08-12T06:49:00Z</dcterms:created>
  <dcterms:modified xsi:type="dcterms:W3CDTF">2021-08-13T00:33:00Z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0x010100D85563BEBED7E849A2C299C8099836DE</vt:lpwstr>
  </property>
</Properties>
</file>